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CFAE3" w14:textId="5239D9C7" w:rsidR="00D95384" w:rsidRPr="003606C5" w:rsidRDefault="000E1D64" w:rsidP="00C80D8D">
      <w:pPr>
        <w:widowControl w:val="0"/>
        <w:tabs>
          <w:tab w:val="center" w:pos="4535"/>
        </w:tabs>
        <w:autoSpaceDE w:val="0"/>
        <w:autoSpaceDN w:val="0"/>
        <w:adjustRightInd w:val="0"/>
        <w:spacing w:after="240" w:line="240" w:lineRule="auto"/>
        <w:rPr>
          <w:rFonts w:ascii="Arial" w:hAnsi="Arial" w:cs="Arial"/>
          <w:b/>
          <w:bCs/>
          <w:color w:val="0070C0"/>
          <w:sz w:val="44"/>
          <w:szCs w:val="44"/>
        </w:rPr>
      </w:pPr>
      <w:r w:rsidRPr="003606C5">
        <w:rPr>
          <w:rFonts w:ascii="Arial" w:hAnsi="Arial" w:cs="Arial"/>
          <w:b/>
          <w:bC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347188" wp14:editId="0AE9E32B">
                <wp:simplePos x="0" y="0"/>
                <wp:positionH relativeFrom="column">
                  <wp:posOffset>1207576</wp:posOffset>
                </wp:positionH>
                <wp:positionV relativeFrom="paragraph">
                  <wp:posOffset>-1214009</wp:posOffset>
                </wp:positionV>
                <wp:extent cx="3224831" cy="422031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831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A3028" w14:textId="208C59AE" w:rsidR="000E1D64" w:rsidRPr="003606C5" w:rsidRDefault="00707EA9" w:rsidP="000E1D64">
                            <w:pPr>
                              <w:pStyle w:val="Subtitle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3606C5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Inn</w:t>
                            </w:r>
                            <w:r w:rsidR="00762FCF" w:rsidRPr="003606C5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kreving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="http://schemas.openxmlformats.org/drawingml/2006/main" xmlns:w16sdtfl="http://schemas.microsoft.com/office/word/2024/wordml/sdtformatlock">
            <w:pict>
              <v:shapetype id="_x0000_t202" coordsize="21600,21600" o:spt="202" path="m,l,21600r21600,l21600,xe" w14:anchorId="6B347188">
                <v:stroke joinstyle="miter"/>
                <v:path gradientshapeok="t" o:connecttype="rect"/>
              </v:shapetype>
              <v:shape id="Tekstboks 2" style="position:absolute;margin-left:95.1pt;margin-top:-95.6pt;width:253.9pt;height:33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">
                <v:textbox>
                  <w:txbxContent>
                    <w:p w:rsidRPr="003606C5" w:rsidR="000E1D64" w:rsidP="000E1D64" w:rsidRDefault="00707EA9" w14:paraId="7D9A3028" w14:textId="208C59AE">
                      <w:pPr>
                        <w:pStyle w:val="Undertittel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3606C5">
                        <w:rPr>
                          <w:rFonts w:ascii="Arial" w:hAnsi="Arial" w:cs="Arial"/>
                          <w:sz w:val="38"/>
                          <w:szCs w:val="38"/>
                        </w:rPr>
                        <w:t>Inn</w:t>
                      </w:r>
                      <w:r w:rsidRPr="003606C5" w:rsidR="00762FCF">
                        <w:rPr>
                          <w:rFonts w:ascii="Arial" w:hAnsi="Arial" w:cs="Arial"/>
                          <w:sz w:val="38"/>
                          <w:szCs w:val="38"/>
                        </w:rPr>
                        <w:t>kreving</w:t>
                      </w:r>
                    </w:p>
                  </w:txbxContent>
                </v:textbox>
              </v:shape>
            </w:pict>
          </mc:Fallback>
        </mc:AlternateContent>
      </w:r>
      <w:r w:rsidR="00192D73" w:rsidRPr="003606C5">
        <w:rPr>
          <w:rFonts w:ascii="Arial" w:hAnsi="Arial" w:cs="Arial"/>
          <w:b/>
          <w:bCs/>
          <w:color w:val="0070C0"/>
          <w:sz w:val="44"/>
          <w:szCs w:val="44"/>
        </w:rPr>
        <w:t xml:space="preserve">HA-møte </w:t>
      </w:r>
      <w:r w:rsidR="00E43946">
        <w:rPr>
          <w:rFonts w:ascii="Arial" w:hAnsi="Arial" w:cs="Arial"/>
          <w:b/>
          <w:bCs/>
          <w:color w:val="0070C0"/>
          <w:sz w:val="44"/>
          <w:szCs w:val="44"/>
        </w:rPr>
        <w:t>24</w:t>
      </w:r>
      <w:r w:rsidR="0035413F">
        <w:rPr>
          <w:rFonts w:ascii="Arial" w:hAnsi="Arial" w:cs="Arial"/>
          <w:b/>
          <w:bCs/>
          <w:color w:val="0070C0"/>
          <w:sz w:val="44"/>
          <w:szCs w:val="44"/>
        </w:rPr>
        <w:t>. januar 2025</w:t>
      </w:r>
    </w:p>
    <w:p w14:paraId="4536D414" w14:textId="6CF9E262" w:rsidR="00191A4F" w:rsidRPr="003606C5" w:rsidRDefault="00C80D8D" w:rsidP="00681A5D">
      <w:pPr>
        <w:spacing w:after="0"/>
        <w:rPr>
          <w:rFonts w:ascii="Arial" w:hAnsi="Arial" w:cs="Arial"/>
          <w:sz w:val="22"/>
        </w:rPr>
      </w:pPr>
      <w:r w:rsidRPr="003606C5">
        <w:rPr>
          <w:rFonts w:ascii="Arial" w:hAnsi="Arial" w:cs="Arial"/>
          <w:sz w:val="22"/>
        </w:rPr>
        <w:t>Til stede: Linda Krogstad, Hina Akram og Rune Lavergren</w:t>
      </w:r>
    </w:p>
    <w:p w14:paraId="36C0EB7C" w14:textId="77777777" w:rsidR="00B03739" w:rsidRPr="003606C5" w:rsidRDefault="00B03739" w:rsidP="00681A5D">
      <w:pPr>
        <w:spacing w:after="0"/>
        <w:rPr>
          <w:rFonts w:ascii="Arial" w:hAnsi="Arial" w:cs="Arial"/>
          <w:b/>
          <w:bCs/>
          <w:sz w:val="22"/>
        </w:rPr>
      </w:pPr>
    </w:p>
    <w:p w14:paraId="7840F7AD" w14:textId="13CD9EF7" w:rsidR="00C15E2D" w:rsidRPr="003606C5" w:rsidRDefault="0034065D" w:rsidP="00681A5D">
      <w:pPr>
        <w:spacing w:after="0"/>
        <w:rPr>
          <w:rFonts w:ascii="Arial" w:hAnsi="Arial" w:cs="Arial"/>
          <w:b/>
          <w:bCs/>
          <w:sz w:val="22"/>
        </w:rPr>
      </w:pPr>
      <w:r w:rsidRPr="003606C5">
        <w:rPr>
          <w:rFonts w:ascii="Arial" w:hAnsi="Arial" w:cs="Arial"/>
          <w:b/>
          <w:bCs/>
          <w:sz w:val="22"/>
        </w:rPr>
        <w:t xml:space="preserve">Dialog med </w:t>
      </w:r>
      <w:r w:rsidR="00427736" w:rsidRPr="003606C5">
        <w:rPr>
          <w:rFonts w:ascii="Arial" w:hAnsi="Arial" w:cs="Arial"/>
          <w:b/>
          <w:bCs/>
          <w:sz w:val="22"/>
        </w:rPr>
        <w:t>divisjonsdirektør</w:t>
      </w:r>
    </w:p>
    <w:p w14:paraId="1CF8D51E" w14:textId="77777777" w:rsidR="00427736" w:rsidRPr="003606C5" w:rsidRDefault="00427736" w:rsidP="00681A5D">
      <w:pPr>
        <w:spacing w:after="0"/>
        <w:rPr>
          <w:rFonts w:ascii="Arial" w:hAnsi="Arial" w:cs="Arial"/>
          <w:b/>
          <w:bCs/>
          <w:sz w:val="22"/>
        </w:rPr>
      </w:pPr>
    </w:p>
    <w:p w14:paraId="10CC4F2E" w14:textId="1BAA71C5" w:rsidR="007358FC" w:rsidRDefault="00F32784" w:rsidP="611B9790">
      <w:pPr>
        <w:spacing w:after="0"/>
        <w:rPr>
          <w:rFonts w:ascii="Arial" w:hAnsi="Arial" w:cs="Arial"/>
          <w:sz w:val="22"/>
        </w:rPr>
      </w:pPr>
      <w:r w:rsidRPr="611B9790">
        <w:rPr>
          <w:rFonts w:ascii="Arial" w:hAnsi="Arial" w:cs="Arial"/>
          <w:sz w:val="22"/>
        </w:rPr>
        <w:t>Cecilie ha</w:t>
      </w:r>
      <w:r w:rsidR="00284622" w:rsidRPr="611B9790">
        <w:rPr>
          <w:rFonts w:ascii="Arial" w:hAnsi="Arial" w:cs="Arial"/>
          <w:sz w:val="22"/>
        </w:rPr>
        <w:t>r på DLM tatt opp mål og forventninger til lederne i f</w:t>
      </w:r>
      <w:r w:rsidR="04B65E84" w:rsidRPr="611B9790">
        <w:rPr>
          <w:rFonts w:ascii="Arial" w:hAnsi="Arial" w:cs="Arial"/>
          <w:sz w:val="22"/>
        </w:rPr>
        <w:t>jo</w:t>
      </w:r>
      <w:r w:rsidR="00284622" w:rsidRPr="611B9790">
        <w:rPr>
          <w:rFonts w:ascii="Arial" w:hAnsi="Arial" w:cs="Arial"/>
          <w:sz w:val="22"/>
        </w:rPr>
        <w:t>r 2025</w:t>
      </w:r>
      <w:r w:rsidR="00394356" w:rsidRPr="611B9790">
        <w:rPr>
          <w:rFonts w:ascii="Arial" w:hAnsi="Arial" w:cs="Arial"/>
          <w:sz w:val="22"/>
        </w:rPr>
        <w:t xml:space="preserve">. Prosessen med nye divisjon </w:t>
      </w:r>
      <w:r w:rsidR="007358FC" w:rsidRPr="611B9790">
        <w:rPr>
          <w:rFonts w:ascii="Arial" w:hAnsi="Arial" w:cs="Arial"/>
          <w:sz w:val="22"/>
        </w:rPr>
        <w:t>innkreving</w:t>
      </w:r>
      <w:r w:rsidR="00394356" w:rsidRPr="611B9790">
        <w:rPr>
          <w:rFonts w:ascii="Arial" w:hAnsi="Arial" w:cs="Arial"/>
          <w:sz w:val="22"/>
        </w:rPr>
        <w:t xml:space="preserve"> </w:t>
      </w:r>
      <w:r w:rsidR="00C475E8" w:rsidRPr="611B9790">
        <w:rPr>
          <w:rFonts w:ascii="Arial" w:hAnsi="Arial" w:cs="Arial"/>
          <w:sz w:val="22"/>
        </w:rPr>
        <w:t>henger godt sammen og man har fått en del grunnleggende ting på plass</w:t>
      </w:r>
      <w:r w:rsidR="00BF1569" w:rsidRPr="611B9790">
        <w:rPr>
          <w:rFonts w:ascii="Arial" w:hAnsi="Arial" w:cs="Arial"/>
          <w:sz w:val="22"/>
        </w:rPr>
        <w:t xml:space="preserve">. Det er nå viktig å få med hele laget på hele planen. </w:t>
      </w:r>
      <w:r w:rsidR="007B3864" w:rsidRPr="611B9790">
        <w:rPr>
          <w:rFonts w:ascii="Arial" w:hAnsi="Arial" w:cs="Arial"/>
          <w:sz w:val="22"/>
        </w:rPr>
        <w:t>Det blir krevende fordi vi skal jobbe i nye og gamle systemer og med ny og gammel lo</w:t>
      </w:r>
      <w:r w:rsidR="009E4CA7" w:rsidRPr="611B9790">
        <w:rPr>
          <w:rFonts w:ascii="Arial" w:hAnsi="Arial" w:cs="Arial"/>
          <w:sz w:val="22"/>
        </w:rPr>
        <w:t>v.</w:t>
      </w:r>
      <w:r w:rsidR="00F60A21" w:rsidRPr="611B9790">
        <w:rPr>
          <w:rFonts w:ascii="Arial" w:hAnsi="Arial" w:cs="Arial"/>
          <w:sz w:val="22"/>
        </w:rPr>
        <w:t xml:space="preserve"> Samtidig</w:t>
      </w:r>
      <w:r w:rsidR="005D4494" w:rsidRPr="611B9790">
        <w:rPr>
          <w:rFonts w:ascii="Arial" w:hAnsi="Arial" w:cs="Arial"/>
          <w:sz w:val="22"/>
        </w:rPr>
        <w:t xml:space="preserve"> er det viktig at det er</w:t>
      </w:r>
      <w:r w:rsidR="63FCCDD8" w:rsidRPr="611B9790">
        <w:rPr>
          <w:rFonts w:ascii="Arial" w:hAnsi="Arial" w:cs="Arial"/>
          <w:sz w:val="22"/>
        </w:rPr>
        <w:t xml:space="preserve"> en</w:t>
      </w:r>
      <w:r w:rsidR="005D4494" w:rsidRPr="611B9790">
        <w:rPr>
          <w:rFonts w:ascii="Arial" w:hAnsi="Arial" w:cs="Arial"/>
          <w:sz w:val="22"/>
        </w:rPr>
        <w:t xml:space="preserve"> sikker og </w:t>
      </w:r>
      <w:r w:rsidR="007358FC" w:rsidRPr="611B9790">
        <w:rPr>
          <w:rFonts w:ascii="Arial" w:hAnsi="Arial" w:cs="Arial"/>
          <w:sz w:val="22"/>
        </w:rPr>
        <w:t>effektiv</w:t>
      </w:r>
      <w:r w:rsidR="005D4494" w:rsidRPr="611B9790">
        <w:rPr>
          <w:rFonts w:ascii="Arial" w:hAnsi="Arial" w:cs="Arial"/>
          <w:sz w:val="22"/>
        </w:rPr>
        <w:t xml:space="preserve"> drift uten tap av prove</w:t>
      </w:r>
      <w:r w:rsidR="00B96081" w:rsidRPr="611B9790">
        <w:rPr>
          <w:rFonts w:ascii="Arial" w:hAnsi="Arial" w:cs="Arial"/>
          <w:sz w:val="22"/>
        </w:rPr>
        <w:t xml:space="preserve">ny, tillitt </w:t>
      </w:r>
      <w:r w:rsidR="007B2B74" w:rsidRPr="611B9790">
        <w:rPr>
          <w:rFonts w:ascii="Arial" w:hAnsi="Arial" w:cs="Arial"/>
          <w:sz w:val="22"/>
        </w:rPr>
        <w:t>og uten vesentlige ulemper for samfunnet ellers.</w:t>
      </w:r>
      <w:r w:rsidR="00FD2993" w:rsidRPr="611B9790">
        <w:rPr>
          <w:rFonts w:ascii="Arial" w:hAnsi="Arial" w:cs="Arial"/>
          <w:sz w:val="22"/>
        </w:rPr>
        <w:t xml:space="preserve"> Vi vet heller ikke hvilke </w:t>
      </w:r>
      <w:r w:rsidR="001238E1" w:rsidRPr="611B9790">
        <w:rPr>
          <w:rFonts w:ascii="Arial" w:hAnsi="Arial" w:cs="Arial"/>
          <w:sz w:val="22"/>
        </w:rPr>
        <w:t>prosesser</w:t>
      </w:r>
      <w:r w:rsidR="00FD2993" w:rsidRPr="611B9790">
        <w:rPr>
          <w:rFonts w:ascii="Arial" w:hAnsi="Arial" w:cs="Arial"/>
          <w:sz w:val="22"/>
        </w:rPr>
        <w:t xml:space="preserve"> vi vil sitte igjen med som ikke blir </w:t>
      </w:r>
      <w:r w:rsidR="001238E1" w:rsidRPr="611B9790">
        <w:rPr>
          <w:rFonts w:ascii="Arial" w:hAnsi="Arial" w:cs="Arial"/>
          <w:sz w:val="22"/>
        </w:rPr>
        <w:t>digitalisert.</w:t>
      </w:r>
    </w:p>
    <w:p w14:paraId="64A5A4E8" w14:textId="77777777" w:rsidR="001238E1" w:rsidRDefault="001238E1" w:rsidP="00681A5D">
      <w:pPr>
        <w:spacing w:after="0"/>
        <w:rPr>
          <w:rFonts w:ascii="Arial" w:hAnsi="Arial" w:cs="Arial"/>
          <w:sz w:val="22"/>
        </w:rPr>
      </w:pPr>
    </w:p>
    <w:p w14:paraId="57E2A838" w14:textId="3AAA8AE2" w:rsidR="000468EC" w:rsidRDefault="009E4CA7" w:rsidP="611B9790">
      <w:pPr>
        <w:spacing w:after="0"/>
        <w:rPr>
          <w:rFonts w:ascii="Arial" w:hAnsi="Arial" w:cs="Arial"/>
          <w:sz w:val="22"/>
        </w:rPr>
      </w:pPr>
      <w:r w:rsidRPr="611B9790">
        <w:rPr>
          <w:rFonts w:ascii="Arial" w:hAnsi="Arial" w:cs="Arial"/>
          <w:sz w:val="22"/>
        </w:rPr>
        <w:t xml:space="preserve">Vi må se vår OU-prosess opp mot </w:t>
      </w:r>
      <w:r w:rsidR="00F504B0" w:rsidRPr="611B9790">
        <w:rPr>
          <w:rFonts w:ascii="Arial" w:hAnsi="Arial" w:cs="Arial"/>
          <w:sz w:val="22"/>
        </w:rPr>
        <w:t xml:space="preserve">de andre OU-prosessene i etaten, spesielt </w:t>
      </w:r>
      <w:r w:rsidR="00DE56B6" w:rsidRPr="611B9790">
        <w:rPr>
          <w:rFonts w:ascii="Arial" w:hAnsi="Arial" w:cs="Arial"/>
          <w:sz w:val="22"/>
        </w:rPr>
        <w:t>førstelinje og omorganiseringen i B</w:t>
      </w:r>
      <w:r w:rsidR="003A2931" w:rsidRPr="611B9790">
        <w:rPr>
          <w:rFonts w:ascii="Arial" w:hAnsi="Arial" w:cs="Arial"/>
          <w:sz w:val="22"/>
        </w:rPr>
        <w:t xml:space="preserve">rukerdialog og </w:t>
      </w:r>
      <w:r w:rsidR="2FAA1618" w:rsidRPr="611B9790">
        <w:rPr>
          <w:rFonts w:ascii="Arial" w:hAnsi="Arial" w:cs="Arial"/>
          <w:sz w:val="22"/>
        </w:rPr>
        <w:t>I</w:t>
      </w:r>
      <w:r w:rsidR="003A2931" w:rsidRPr="611B9790">
        <w:rPr>
          <w:rFonts w:ascii="Arial" w:hAnsi="Arial" w:cs="Arial"/>
          <w:sz w:val="22"/>
        </w:rPr>
        <w:t>nnsats.</w:t>
      </w:r>
    </w:p>
    <w:p w14:paraId="3AB40CC2" w14:textId="77777777" w:rsidR="001238E1" w:rsidRDefault="001238E1" w:rsidP="00681A5D">
      <w:pPr>
        <w:spacing w:after="0"/>
        <w:rPr>
          <w:rFonts w:ascii="Arial" w:hAnsi="Arial" w:cs="Arial"/>
          <w:sz w:val="22"/>
        </w:rPr>
      </w:pPr>
    </w:p>
    <w:p w14:paraId="2BE84DD7" w14:textId="7E92722A" w:rsidR="001238E1" w:rsidRPr="001238E1" w:rsidRDefault="001238E1" w:rsidP="00681A5D">
      <w:pPr>
        <w:spacing w:after="0"/>
        <w:rPr>
          <w:rFonts w:ascii="Arial" w:hAnsi="Arial" w:cs="Arial"/>
          <w:sz w:val="22"/>
        </w:rPr>
      </w:pPr>
      <w:r w:rsidRPr="001238E1">
        <w:rPr>
          <w:rFonts w:ascii="Arial" w:hAnsi="Arial" w:cs="Arial"/>
          <w:sz w:val="22"/>
        </w:rPr>
        <w:t>Når det gjelder avvikene, e</w:t>
      </w:r>
      <w:r>
        <w:rPr>
          <w:rFonts w:ascii="Arial" w:hAnsi="Arial" w:cs="Arial"/>
          <w:sz w:val="22"/>
        </w:rPr>
        <w:t xml:space="preserve">r det litt igjen på BT, mens </w:t>
      </w:r>
      <w:r w:rsidR="00745C7E">
        <w:rPr>
          <w:rFonts w:ascii="Arial" w:hAnsi="Arial" w:cs="Arial"/>
          <w:sz w:val="22"/>
        </w:rPr>
        <w:t xml:space="preserve">når det gjelder gebyrene på tvangssalg, </w:t>
      </w:r>
      <w:r w:rsidR="00232127">
        <w:rPr>
          <w:rFonts w:ascii="Arial" w:hAnsi="Arial" w:cs="Arial"/>
          <w:sz w:val="22"/>
        </w:rPr>
        <w:t>nærmer man seg slutten.</w:t>
      </w:r>
    </w:p>
    <w:p w14:paraId="522C0BD9" w14:textId="77777777" w:rsidR="003A2931" w:rsidRPr="001238E1" w:rsidRDefault="003A2931" w:rsidP="00681A5D">
      <w:pPr>
        <w:spacing w:after="0"/>
        <w:rPr>
          <w:rFonts w:ascii="Arial" w:hAnsi="Arial" w:cs="Arial"/>
          <w:sz w:val="22"/>
        </w:rPr>
      </w:pPr>
    </w:p>
    <w:p w14:paraId="1083B09D" w14:textId="7542C7F3" w:rsidR="00412497" w:rsidRPr="001238E1" w:rsidRDefault="00824B6E" w:rsidP="00681A5D">
      <w:pPr>
        <w:spacing w:after="0"/>
        <w:rPr>
          <w:rFonts w:ascii="Arial" w:hAnsi="Arial" w:cs="Arial"/>
          <w:b/>
          <w:bCs/>
          <w:sz w:val="22"/>
          <w:lang w:val="nn-NO"/>
        </w:rPr>
      </w:pPr>
      <w:r w:rsidRPr="001238E1">
        <w:rPr>
          <w:rFonts w:ascii="Arial" w:hAnsi="Arial" w:cs="Arial"/>
          <w:b/>
          <w:bCs/>
          <w:sz w:val="22"/>
          <w:lang w:val="nn-NO"/>
        </w:rPr>
        <w:t>Status Nye divisjon innkreving</w:t>
      </w:r>
    </w:p>
    <w:p w14:paraId="4A78C4EB" w14:textId="77777777" w:rsidR="00E240AB" w:rsidRPr="001238E1" w:rsidRDefault="00E240AB" w:rsidP="00681A5D">
      <w:pPr>
        <w:spacing w:after="0"/>
        <w:rPr>
          <w:rFonts w:ascii="Arial" w:hAnsi="Arial" w:cs="Arial"/>
          <w:b/>
          <w:bCs/>
          <w:sz w:val="22"/>
          <w:lang w:val="nn-NO"/>
        </w:rPr>
      </w:pPr>
    </w:p>
    <w:p w14:paraId="20DC56CE" w14:textId="1CEC1098" w:rsidR="00904B02" w:rsidRDefault="00A00025" w:rsidP="00681A5D">
      <w:pPr>
        <w:spacing w:after="0"/>
        <w:rPr>
          <w:rFonts w:ascii="Arial" w:hAnsi="Arial" w:cs="Arial"/>
          <w:sz w:val="22"/>
        </w:rPr>
      </w:pPr>
      <w:r w:rsidRPr="00A00025">
        <w:rPr>
          <w:rFonts w:ascii="Arial" w:hAnsi="Arial" w:cs="Arial"/>
          <w:sz w:val="22"/>
        </w:rPr>
        <w:t>Det ble informert om a</w:t>
      </w:r>
      <w:r>
        <w:rPr>
          <w:rFonts w:ascii="Arial" w:hAnsi="Arial" w:cs="Arial"/>
          <w:sz w:val="22"/>
        </w:rPr>
        <w:t>t man har hatt en vellykket kick</w:t>
      </w:r>
      <w:r w:rsidR="002A5A36">
        <w:rPr>
          <w:rFonts w:ascii="Arial" w:hAnsi="Arial" w:cs="Arial"/>
          <w:sz w:val="22"/>
        </w:rPr>
        <w:t>-</w:t>
      </w:r>
      <w:r w:rsidR="00E62A52">
        <w:rPr>
          <w:rFonts w:ascii="Arial" w:hAnsi="Arial" w:cs="Arial"/>
          <w:sz w:val="22"/>
        </w:rPr>
        <w:t xml:space="preserve">off midt i januar. </w:t>
      </w:r>
      <w:r w:rsidR="0074453C">
        <w:rPr>
          <w:rFonts w:ascii="Arial" w:hAnsi="Arial" w:cs="Arial"/>
          <w:sz w:val="22"/>
        </w:rPr>
        <w:t xml:space="preserve">Tiltakene er i rute og man </w:t>
      </w:r>
      <w:r w:rsidR="00203D7B">
        <w:rPr>
          <w:rFonts w:ascii="Arial" w:hAnsi="Arial" w:cs="Arial"/>
          <w:sz w:val="22"/>
        </w:rPr>
        <w:t xml:space="preserve">har ingen nye røde flagg. </w:t>
      </w:r>
      <w:r w:rsidR="00CC34EA">
        <w:rPr>
          <w:rFonts w:ascii="Arial" w:hAnsi="Arial" w:cs="Arial"/>
          <w:sz w:val="22"/>
        </w:rPr>
        <w:t>Hovedaktiviteten</w:t>
      </w:r>
      <w:r w:rsidR="00F83B9F">
        <w:rPr>
          <w:rFonts w:ascii="Arial" w:hAnsi="Arial" w:cs="Arial"/>
          <w:sz w:val="22"/>
        </w:rPr>
        <w:t xml:space="preserve"> nå er </w:t>
      </w:r>
      <w:r w:rsidR="00CC34EA">
        <w:rPr>
          <w:rFonts w:ascii="Arial" w:hAnsi="Arial" w:cs="Arial"/>
          <w:sz w:val="22"/>
        </w:rPr>
        <w:t>org. strukturen</w:t>
      </w:r>
      <w:r w:rsidR="007A5D06">
        <w:rPr>
          <w:rFonts w:ascii="Arial" w:hAnsi="Arial" w:cs="Arial"/>
          <w:sz w:val="22"/>
        </w:rPr>
        <w:t xml:space="preserve">, </w:t>
      </w:r>
      <w:r w:rsidR="00CC34EA">
        <w:rPr>
          <w:rFonts w:ascii="Arial" w:hAnsi="Arial" w:cs="Arial"/>
          <w:sz w:val="22"/>
        </w:rPr>
        <w:t>lokasjonene</w:t>
      </w:r>
      <w:r w:rsidR="007A5D06">
        <w:rPr>
          <w:rFonts w:ascii="Arial" w:hAnsi="Arial" w:cs="Arial"/>
          <w:sz w:val="22"/>
        </w:rPr>
        <w:t xml:space="preserve">, RAMO og en helhetlig </w:t>
      </w:r>
      <w:r w:rsidR="00CC34EA">
        <w:rPr>
          <w:rFonts w:ascii="Arial" w:hAnsi="Arial" w:cs="Arial"/>
          <w:sz w:val="22"/>
        </w:rPr>
        <w:t>kommunikasjonsplan</w:t>
      </w:r>
      <w:r w:rsidR="007A5D06">
        <w:rPr>
          <w:rFonts w:ascii="Arial" w:hAnsi="Arial" w:cs="Arial"/>
          <w:sz w:val="22"/>
        </w:rPr>
        <w:t>.</w:t>
      </w:r>
      <w:r w:rsidR="003F430A">
        <w:rPr>
          <w:rFonts w:ascii="Arial" w:hAnsi="Arial" w:cs="Arial"/>
          <w:sz w:val="22"/>
        </w:rPr>
        <w:t xml:space="preserve"> </w:t>
      </w:r>
      <w:r w:rsidR="00B84CB2">
        <w:rPr>
          <w:rFonts w:ascii="Arial" w:hAnsi="Arial" w:cs="Arial"/>
          <w:sz w:val="22"/>
        </w:rPr>
        <w:t xml:space="preserve">Arbeidsgiver sier at de ser på </w:t>
      </w:r>
      <w:r w:rsidR="00CB4BF8">
        <w:rPr>
          <w:rFonts w:ascii="Arial" w:hAnsi="Arial" w:cs="Arial"/>
          <w:sz w:val="22"/>
        </w:rPr>
        <w:t>detaljert</w:t>
      </w:r>
      <w:r w:rsidR="002A5A36">
        <w:rPr>
          <w:rFonts w:ascii="Arial" w:hAnsi="Arial" w:cs="Arial"/>
          <w:sz w:val="22"/>
        </w:rPr>
        <w:t xml:space="preserve"> </w:t>
      </w:r>
      <w:r w:rsidR="00A06403">
        <w:rPr>
          <w:rFonts w:ascii="Arial" w:hAnsi="Arial" w:cs="Arial"/>
          <w:sz w:val="22"/>
        </w:rPr>
        <w:t>RAMO helt ut på gruppenivå.</w:t>
      </w:r>
    </w:p>
    <w:p w14:paraId="27139B9E" w14:textId="77777777" w:rsidR="007A5D06" w:rsidRPr="00A00025" w:rsidRDefault="007A5D06" w:rsidP="00681A5D">
      <w:pPr>
        <w:spacing w:after="0"/>
        <w:rPr>
          <w:rFonts w:ascii="Arial" w:hAnsi="Arial" w:cs="Arial"/>
          <w:sz w:val="22"/>
        </w:rPr>
      </w:pPr>
    </w:p>
    <w:p w14:paraId="14753A78" w14:textId="4CB19640" w:rsidR="00904B02" w:rsidRDefault="00FB1B2D" w:rsidP="611B9790">
      <w:pPr>
        <w:spacing w:after="0"/>
        <w:rPr>
          <w:rFonts w:ascii="Arial" w:hAnsi="Arial" w:cs="Arial"/>
          <w:b/>
          <w:bCs/>
          <w:sz w:val="22"/>
        </w:rPr>
      </w:pPr>
      <w:r w:rsidRPr="611B9790">
        <w:rPr>
          <w:rFonts w:ascii="Arial" w:hAnsi="Arial" w:cs="Arial"/>
          <w:b/>
          <w:bCs/>
          <w:sz w:val="22"/>
        </w:rPr>
        <w:t>Kompetanseplan for vår</w:t>
      </w:r>
      <w:r w:rsidR="59EE8F2F" w:rsidRPr="611B9790">
        <w:rPr>
          <w:rFonts w:ascii="Arial" w:hAnsi="Arial" w:cs="Arial"/>
          <w:b/>
          <w:bCs/>
          <w:sz w:val="22"/>
        </w:rPr>
        <w:t>en</w:t>
      </w:r>
      <w:r w:rsidRPr="611B9790">
        <w:rPr>
          <w:rFonts w:ascii="Arial" w:hAnsi="Arial" w:cs="Arial"/>
          <w:b/>
          <w:bCs/>
          <w:sz w:val="22"/>
        </w:rPr>
        <w:t xml:space="preserve"> 2025</w:t>
      </w:r>
    </w:p>
    <w:p w14:paraId="19F14477" w14:textId="77777777" w:rsidR="000C4CEF" w:rsidRPr="003606C5" w:rsidRDefault="000C4CEF" w:rsidP="00681A5D">
      <w:pPr>
        <w:spacing w:after="0"/>
        <w:rPr>
          <w:rFonts w:ascii="Arial" w:hAnsi="Arial" w:cs="Arial"/>
          <w:b/>
          <w:bCs/>
          <w:sz w:val="22"/>
        </w:rPr>
      </w:pPr>
    </w:p>
    <w:p w14:paraId="391CA318" w14:textId="40F68B31" w:rsidR="00F00B90" w:rsidRPr="003606C5" w:rsidRDefault="00C3177A" w:rsidP="611B9790">
      <w:pPr>
        <w:spacing w:after="0"/>
        <w:rPr>
          <w:rFonts w:ascii="Arial" w:hAnsi="Arial" w:cs="Arial"/>
          <w:sz w:val="22"/>
        </w:rPr>
      </w:pPr>
      <w:r w:rsidRPr="611B9790">
        <w:rPr>
          <w:rFonts w:ascii="Arial" w:hAnsi="Arial" w:cs="Arial"/>
          <w:sz w:val="22"/>
        </w:rPr>
        <w:t>Midlene</w:t>
      </w:r>
      <w:r w:rsidR="00BD23E1" w:rsidRPr="611B9790">
        <w:rPr>
          <w:rFonts w:ascii="Arial" w:hAnsi="Arial" w:cs="Arial"/>
          <w:sz w:val="22"/>
        </w:rPr>
        <w:t xml:space="preserve"> </w:t>
      </w:r>
      <w:r w:rsidR="00885A55" w:rsidRPr="611B9790">
        <w:rPr>
          <w:rFonts w:ascii="Arial" w:hAnsi="Arial" w:cs="Arial"/>
          <w:sz w:val="22"/>
        </w:rPr>
        <w:t xml:space="preserve">til </w:t>
      </w:r>
      <w:r w:rsidRPr="611B9790">
        <w:rPr>
          <w:rFonts w:ascii="Arial" w:hAnsi="Arial" w:cs="Arial"/>
          <w:sz w:val="22"/>
        </w:rPr>
        <w:t>kompetanse</w:t>
      </w:r>
      <w:r w:rsidR="00885A55" w:rsidRPr="611B9790">
        <w:rPr>
          <w:rFonts w:ascii="Arial" w:hAnsi="Arial" w:cs="Arial"/>
          <w:sz w:val="22"/>
        </w:rPr>
        <w:t xml:space="preserve"> er i år</w:t>
      </w:r>
      <w:r w:rsidR="00573F70" w:rsidRPr="611B9790">
        <w:rPr>
          <w:rFonts w:ascii="Arial" w:hAnsi="Arial" w:cs="Arial"/>
          <w:sz w:val="22"/>
        </w:rPr>
        <w:t xml:space="preserve"> i hovedsak</w:t>
      </w:r>
      <w:r w:rsidR="00885A55" w:rsidRPr="611B9790">
        <w:rPr>
          <w:rFonts w:ascii="Arial" w:hAnsi="Arial" w:cs="Arial"/>
          <w:sz w:val="22"/>
        </w:rPr>
        <w:t xml:space="preserve"> lagt mot ny </w:t>
      </w:r>
      <w:r w:rsidRPr="611B9790">
        <w:rPr>
          <w:rFonts w:ascii="Arial" w:hAnsi="Arial" w:cs="Arial"/>
          <w:sz w:val="22"/>
        </w:rPr>
        <w:t>innkrevings lov</w:t>
      </w:r>
      <w:r w:rsidR="00885A55" w:rsidRPr="611B9790">
        <w:rPr>
          <w:rFonts w:ascii="Arial" w:hAnsi="Arial" w:cs="Arial"/>
          <w:sz w:val="22"/>
        </w:rPr>
        <w:t xml:space="preserve">, datadrevet, helhetlig </w:t>
      </w:r>
      <w:r w:rsidRPr="611B9790">
        <w:rPr>
          <w:rFonts w:ascii="Arial" w:hAnsi="Arial" w:cs="Arial"/>
          <w:sz w:val="22"/>
        </w:rPr>
        <w:t>brukeropplevelse</w:t>
      </w:r>
      <w:r w:rsidR="00885A55" w:rsidRPr="611B9790">
        <w:rPr>
          <w:rFonts w:ascii="Arial" w:hAnsi="Arial" w:cs="Arial"/>
          <w:sz w:val="22"/>
        </w:rPr>
        <w:t>, produktorientering,</w:t>
      </w:r>
      <w:r w:rsidR="00CF21CE" w:rsidRPr="611B9790">
        <w:rPr>
          <w:rFonts w:ascii="Arial" w:hAnsi="Arial" w:cs="Arial"/>
          <w:sz w:val="22"/>
        </w:rPr>
        <w:t xml:space="preserve"> </w:t>
      </w:r>
      <w:r w:rsidRPr="611B9790">
        <w:rPr>
          <w:rFonts w:ascii="Arial" w:hAnsi="Arial" w:cs="Arial"/>
          <w:sz w:val="22"/>
        </w:rPr>
        <w:t>ansatte som skal jobbe i ny økon</w:t>
      </w:r>
      <w:r w:rsidR="00615BC9" w:rsidRPr="611B9790">
        <w:rPr>
          <w:rFonts w:ascii="Arial" w:hAnsi="Arial" w:cs="Arial"/>
          <w:sz w:val="22"/>
        </w:rPr>
        <w:t>o</w:t>
      </w:r>
      <w:r w:rsidRPr="611B9790">
        <w:rPr>
          <w:rFonts w:ascii="Arial" w:hAnsi="Arial" w:cs="Arial"/>
          <w:sz w:val="22"/>
        </w:rPr>
        <w:t>mikjern</w:t>
      </w:r>
      <w:r w:rsidR="00313B6D" w:rsidRPr="611B9790">
        <w:rPr>
          <w:rFonts w:ascii="Arial" w:hAnsi="Arial" w:cs="Arial"/>
          <w:sz w:val="22"/>
        </w:rPr>
        <w:t>e, juridisk</w:t>
      </w:r>
      <w:r w:rsidR="00EB683A" w:rsidRPr="611B9790">
        <w:rPr>
          <w:rFonts w:ascii="Arial" w:hAnsi="Arial" w:cs="Arial"/>
          <w:sz w:val="22"/>
        </w:rPr>
        <w:t xml:space="preserve">, endringsledelse, </w:t>
      </w:r>
      <w:r w:rsidR="00615BC9" w:rsidRPr="611B9790">
        <w:rPr>
          <w:rFonts w:ascii="Arial" w:hAnsi="Arial" w:cs="Arial"/>
          <w:sz w:val="22"/>
        </w:rPr>
        <w:t>prosjektarbeid</w:t>
      </w:r>
      <w:r w:rsidR="00EB683A" w:rsidRPr="611B9790">
        <w:rPr>
          <w:rFonts w:ascii="Arial" w:hAnsi="Arial" w:cs="Arial"/>
          <w:sz w:val="22"/>
        </w:rPr>
        <w:t xml:space="preserve"> og ø</w:t>
      </w:r>
      <w:r w:rsidR="00615BC9" w:rsidRPr="611B9790">
        <w:rPr>
          <w:rFonts w:ascii="Arial" w:hAnsi="Arial" w:cs="Arial"/>
          <w:sz w:val="22"/>
        </w:rPr>
        <w:t>-</w:t>
      </w:r>
      <w:r w:rsidR="00EB683A" w:rsidRPr="611B9790">
        <w:rPr>
          <w:rFonts w:ascii="Arial" w:hAnsi="Arial" w:cs="Arial"/>
          <w:sz w:val="22"/>
        </w:rPr>
        <w:t>krim</w:t>
      </w:r>
      <w:r w:rsidR="00615BC9" w:rsidRPr="611B9790">
        <w:rPr>
          <w:rFonts w:ascii="Arial" w:hAnsi="Arial" w:cs="Arial"/>
          <w:sz w:val="22"/>
        </w:rPr>
        <w:t>.</w:t>
      </w:r>
      <w:r w:rsidR="00573F70" w:rsidRPr="611B9790">
        <w:rPr>
          <w:rFonts w:ascii="Arial" w:hAnsi="Arial" w:cs="Arial"/>
          <w:sz w:val="22"/>
        </w:rPr>
        <w:t xml:space="preserve"> </w:t>
      </w:r>
    </w:p>
    <w:p w14:paraId="65429DD6" w14:textId="61BF5B40" w:rsidR="00F00B90" w:rsidRPr="003606C5" w:rsidRDefault="00573F70" w:rsidP="611B9790">
      <w:pPr>
        <w:spacing w:after="0"/>
        <w:rPr>
          <w:rFonts w:ascii="Arial" w:hAnsi="Arial" w:cs="Arial"/>
          <w:sz w:val="22"/>
        </w:rPr>
      </w:pPr>
      <w:r w:rsidRPr="611B9790">
        <w:rPr>
          <w:rFonts w:ascii="Arial" w:hAnsi="Arial" w:cs="Arial"/>
          <w:sz w:val="22"/>
        </w:rPr>
        <w:t xml:space="preserve">Kompetanseplanen vil </w:t>
      </w:r>
      <w:r w:rsidR="0074300B" w:rsidRPr="611B9790">
        <w:rPr>
          <w:rFonts w:ascii="Arial" w:hAnsi="Arial" w:cs="Arial"/>
          <w:sz w:val="22"/>
        </w:rPr>
        <w:t xml:space="preserve">få en ny vurdering </w:t>
      </w:r>
      <w:r w:rsidR="003E201E" w:rsidRPr="611B9790">
        <w:rPr>
          <w:rFonts w:ascii="Arial" w:hAnsi="Arial" w:cs="Arial"/>
          <w:sz w:val="22"/>
        </w:rPr>
        <w:t xml:space="preserve">for høsten </w:t>
      </w:r>
      <w:r w:rsidR="24E5AC2A" w:rsidRPr="611B9790">
        <w:rPr>
          <w:rFonts w:ascii="Arial" w:hAnsi="Arial" w:cs="Arial"/>
          <w:sz w:val="22"/>
        </w:rPr>
        <w:t xml:space="preserve">2025 </w:t>
      </w:r>
      <w:r w:rsidR="003E201E" w:rsidRPr="611B9790">
        <w:rPr>
          <w:rFonts w:ascii="Arial" w:hAnsi="Arial" w:cs="Arial"/>
          <w:sz w:val="22"/>
        </w:rPr>
        <w:t>i mai/juni.</w:t>
      </w:r>
    </w:p>
    <w:p w14:paraId="52B7DE9B" w14:textId="72E3CED3" w:rsidR="00C5753D" w:rsidRPr="003606C5" w:rsidRDefault="00C5753D" w:rsidP="00681A5D">
      <w:pPr>
        <w:spacing w:after="0"/>
        <w:rPr>
          <w:rFonts w:ascii="Arial" w:hAnsi="Arial" w:cs="Arial"/>
          <w:sz w:val="22"/>
        </w:rPr>
      </w:pPr>
    </w:p>
    <w:p w14:paraId="4E6BDACA" w14:textId="3B82308C" w:rsidR="00C5753D" w:rsidRPr="003606C5" w:rsidRDefault="00FB1B2D" w:rsidP="00681A5D">
      <w:pPr>
        <w:spacing w:after="0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Endringsledelse</w:t>
      </w:r>
      <w:r w:rsidR="00DB7018">
        <w:rPr>
          <w:rFonts w:ascii="Arial" w:hAnsi="Arial" w:cs="Arial"/>
          <w:b/>
          <w:bCs/>
          <w:sz w:val="22"/>
        </w:rPr>
        <w:t xml:space="preserve"> og endringsmåling</w:t>
      </w:r>
    </w:p>
    <w:p w14:paraId="5EC81392" w14:textId="77777777" w:rsidR="00F91EF6" w:rsidRPr="003606C5" w:rsidRDefault="00F91EF6">
      <w:pPr>
        <w:spacing w:after="0" w:line="240" w:lineRule="auto"/>
        <w:rPr>
          <w:rFonts w:ascii="Arial" w:hAnsi="Arial" w:cs="Arial"/>
          <w:sz w:val="22"/>
        </w:rPr>
      </w:pPr>
    </w:p>
    <w:p w14:paraId="4BEB1852" w14:textId="4AC07D2C" w:rsidR="008263A1" w:rsidRPr="003606C5" w:rsidRDefault="00EF0724" w:rsidP="611B9790">
      <w:pPr>
        <w:spacing w:after="0" w:line="240" w:lineRule="auto"/>
        <w:rPr>
          <w:rFonts w:ascii="Arial" w:hAnsi="Arial" w:cs="Arial"/>
          <w:sz w:val="22"/>
        </w:rPr>
      </w:pPr>
      <w:r w:rsidRPr="611B9790">
        <w:rPr>
          <w:rFonts w:ascii="Arial" w:hAnsi="Arial" w:cs="Arial"/>
          <w:sz w:val="22"/>
        </w:rPr>
        <w:t xml:space="preserve">Det ble gjennomført en </w:t>
      </w:r>
      <w:r w:rsidR="00D5363F" w:rsidRPr="611B9790">
        <w:rPr>
          <w:rFonts w:ascii="Arial" w:hAnsi="Arial" w:cs="Arial"/>
          <w:sz w:val="22"/>
        </w:rPr>
        <w:t xml:space="preserve">endringsmåling i november 2024. </w:t>
      </w:r>
      <w:r w:rsidR="00196F45" w:rsidRPr="611B9790">
        <w:rPr>
          <w:rFonts w:ascii="Arial" w:hAnsi="Arial" w:cs="Arial"/>
          <w:sz w:val="22"/>
        </w:rPr>
        <w:t>Svarpro</w:t>
      </w:r>
      <w:r w:rsidR="00D33897" w:rsidRPr="611B9790">
        <w:rPr>
          <w:rFonts w:ascii="Arial" w:hAnsi="Arial" w:cs="Arial"/>
          <w:sz w:val="22"/>
        </w:rPr>
        <w:t xml:space="preserve">senten var på 58% som må sies å være bra. </w:t>
      </w:r>
      <w:r w:rsidR="00C26BA9" w:rsidRPr="611B9790">
        <w:rPr>
          <w:rFonts w:ascii="Arial" w:hAnsi="Arial" w:cs="Arial"/>
          <w:sz w:val="22"/>
        </w:rPr>
        <w:t xml:space="preserve">15% brukte fritekst som var lagt inn i skjema. </w:t>
      </w:r>
    </w:p>
    <w:p w14:paraId="4EC4D894" w14:textId="147691EA" w:rsidR="008263A1" w:rsidRPr="003606C5" w:rsidRDefault="008263A1" w:rsidP="611B9790">
      <w:pPr>
        <w:spacing w:after="0" w:line="240" w:lineRule="auto"/>
        <w:rPr>
          <w:rFonts w:ascii="Arial" w:hAnsi="Arial" w:cs="Arial"/>
          <w:sz w:val="22"/>
        </w:rPr>
      </w:pPr>
    </w:p>
    <w:p w14:paraId="0F115EFF" w14:textId="1B4722BE" w:rsidR="008263A1" w:rsidRPr="003606C5" w:rsidRDefault="00DE1311" w:rsidP="611B9790">
      <w:pPr>
        <w:spacing w:after="0" w:line="240" w:lineRule="auto"/>
        <w:rPr>
          <w:rFonts w:ascii="Arial" w:hAnsi="Arial" w:cs="Arial"/>
          <w:sz w:val="22"/>
        </w:rPr>
      </w:pPr>
      <w:r w:rsidRPr="611B9790">
        <w:rPr>
          <w:rFonts w:ascii="Arial" w:hAnsi="Arial" w:cs="Arial"/>
          <w:sz w:val="22"/>
        </w:rPr>
        <w:t>Undersøkelsen</w:t>
      </w:r>
      <w:r w:rsidR="00D5363F" w:rsidRPr="611B9790">
        <w:rPr>
          <w:rFonts w:ascii="Arial" w:hAnsi="Arial" w:cs="Arial"/>
          <w:sz w:val="22"/>
        </w:rPr>
        <w:t xml:space="preserve"> viser at </w:t>
      </w:r>
      <w:r w:rsidR="00935D5A" w:rsidRPr="611B9790">
        <w:rPr>
          <w:rFonts w:ascii="Arial" w:hAnsi="Arial" w:cs="Arial"/>
          <w:sz w:val="22"/>
        </w:rPr>
        <w:t xml:space="preserve">de fleste ansatte forstår hvorfor tiltaket med ny divisjon innkreving er startet, men er ikke overbevist </w:t>
      </w:r>
      <w:r w:rsidR="007D1AB6" w:rsidRPr="611B9790">
        <w:rPr>
          <w:rFonts w:ascii="Arial" w:hAnsi="Arial" w:cs="Arial"/>
          <w:sz w:val="22"/>
        </w:rPr>
        <w:t xml:space="preserve">om hvor bra det vil bli. Mange er bekymret </w:t>
      </w:r>
      <w:r w:rsidR="00E942A5" w:rsidRPr="611B9790">
        <w:rPr>
          <w:rFonts w:ascii="Arial" w:hAnsi="Arial" w:cs="Arial"/>
          <w:sz w:val="22"/>
        </w:rPr>
        <w:t xml:space="preserve">rundt </w:t>
      </w:r>
      <w:r w:rsidR="00D3683B" w:rsidRPr="611B9790">
        <w:rPr>
          <w:rFonts w:ascii="Arial" w:hAnsi="Arial" w:cs="Arial"/>
          <w:sz w:val="22"/>
        </w:rPr>
        <w:t>arbeidsbelastningen</w:t>
      </w:r>
      <w:r w:rsidR="00E942A5" w:rsidRPr="611B9790">
        <w:rPr>
          <w:rFonts w:ascii="Arial" w:hAnsi="Arial" w:cs="Arial"/>
          <w:sz w:val="22"/>
        </w:rPr>
        <w:t xml:space="preserve"> inn mot ny divisjon innkreving</w:t>
      </w:r>
      <w:r w:rsidR="00E23B4F" w:rsidRPr="611B9790">
        <w:rPr>
          <w:rFonts w:ascii="Arial" w:hAnsi="Arial" w:cs="Arial"/>
          <w:sz w:val="22"/>
        </w:rPr>
        <w:t>. Noen føler at man er med i prosessen, mens andre ikke føler det i det hel</w:t>
      </w:r>
      <w:r w:rsidR="00C72BC8" w:rsidRPr="611B9790">
        <w:rPr>
          <w:rFonts w:ascii="Arial" w:hAnsi="Arial" w:cs="Arial"/>
          <w:sz w:val="22"/>
        </w:rPr>
        <w:t>e</w:t>
      </w:r>
      <w:r w:rsidR="00E23B4F" w:rsidRPr="611B9790">
        <w:rPr>
          <w:rFonts w:ascii="Arial" w:hAnsi="Arial" w:cs="Arial"/>
          <w:sz w:val="22"/>
        </w:rPr>
        <w:t xml:space="preserve"> tatt</w:t>
      </w:r>
      <w:r w:rsidR="00D3683B" w:rsidRPr="611B9790">
        <w:rPr>
          <w:rFonts w:ascii="Arial" w:hAnsi="Arial" w:cs="Arial"/>
          <w:sz w:val="22"/>
        </w:rPr>
        <w:t xml:space="preserve">. </w:t>
      </w:r>
      <w:r w:rsidR="00DB7018" w:rsidRPr="611B9790">
        <w:rPr>
          <w:rFonts w:ascii="Arial" w:hAnsi="Arial" w:cs="Arial"/>
          <w:sz w:val="22"/>
        </w:rPr>
        <w:t>De fleste av de som har svart, tror på at dette er</w:t>
      </w:r>
      <w:r w:rsidR="66E45EB8" w:rsidRPr="611B9790">
        <w:rPr>
          <w:rFonts w:ascii="Arial" w:hAnsi="Arial" w:cs="Arial"/>
          <w:sz w:val="22"/>
        </w:rPr>
        <w:t xml:space="preserve"> en</w:t>
      </w:r>
      <w:r w:rsidR="00DB7018" w:rsidRPr="611B9790">
        <w:rPr>
          <w:rFonts w:ascii="Arial" w:hAnsi="Arial" w:cs="Arial"/>
          <w:sz w:val="22"/>
        </w:rPr>
        <w:t xml:space="preserve"> riktig vei å gå.</w:t>
      </w:r>
    </w:p>
    <w:p w14:paraId="07A387D7" w14:textId="77777777" w:rsidR="00F91EF6" w:rsidRPr="003606C5" w:rsidRDefault="00F91EF6">
      <w:pPr>
        <w:spacing w:after="0" w:line="240" w:lineRule="auto"/>
        <w:rPr>
          <w:rFonts w:ascii="Arial" w:hAnsi="Arial" w:cs="Arial"/>
          <w:sz w:val="22"/>
        </w:rPr>
      </w:pPr>
    </w:p>
    <w:sectPr w:rsidR="00F91EF6" w:rsidRPr="003606C5" w:rsidSect="001C32F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992" w:right="1418" w:bottom="1418" w:left="1418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72B79" w14:textId="77777777" w:rsidR="00D57DE2" w:rsidRPr="003606C5" w:rsidRDefault="00D57DE2" w:rsidP="007A1638">
      <w:pPr>
        <w:spacing w:after="0" w:line="240" w:lineRule="auto"/>
      </w:pPr>
      <w:r w:rsidRPr="003606C5">
        <w:separator/>
      </w:r>
    </w:p>
  </w:endnote>
  <w:endnote w:type="continuationSeparator" w:id="0">
    <w:p w14:paraId="6C56FB8B" w14:textId="77777777" w:rsidR="00D57DE2" w:rsidRPr="003606C5" w:rsidRDefault="00D57DE2" w:rsidP="007A1638">
      <w:pPr>
        <w:spacing w:after="0" w:line="240" w:lineRule="auto"/>
      </w:pPr>
      <w:r w:rsidRPr="003606C5">
        <w:continuationSeparator/>
      </w:r>
    </w:p>
  </w:endnote>
  <w:endnote w:type="continuationNotice" w:id="1">
    <w:p w14:paraId="04CF2675" w14:textId="77777777" w:rsidR="00A05842" w:rsidRDefault="00A058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2B29DF7-6470-4D40-A196-43B9BF8C65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20C08B-6D71-40B7-8661-3D9A62143F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ECBA23B-4EF9-4BCE-A463-5BDF390D93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3AEDAC7-4C45-456C-8767-6CCFF3C652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F5A89B2-A55E-4154-923E-6A104A765F01}"/>
    <w:embedBold r:id="rId6" w:fontKey="{F05F5526-B87B-433C-9302-4C3E256264F3}"/>
  </w:font>
  <w:font w:name="Sabon">
    <w:altName w:val="Courier New"/>
    <w:charset w:val="00"/>
    <w:family w:val="auto"/>
    <w:pitch w:val="variable"/>
    <w:sig w:usb0="00000003" w:usb1="00000000" w:usb2="00000000" w:usb3="00000000" w:csb0="00000001" w:csb1="00000000"/>
    <w:embedRegular r:id="rId7" w:fontKey="{EF1116A8-B4F7-4A0A-BD6B-A3BCD6734D98}"/>
    <w:embedBold r:id="rId8" w:fontKey="{442E112D-B946-45F3-BED0-EB2537817C23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ABA4FCD-A665-45A3-B74E-2B4CDDD9F9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26BC8DB-33D3-42F7-AC15-A3806B3CC941}"/>
    <w:embedBold r:id="rId11" w:fontKey="{69ABEED9-59F7-4FD1-8B97-7202918BBD58}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379CA27-EEC1-4360-ABB7-A47D197FCF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81481" w14:textId="77777777" w:rsidR="006542B5" w:rsidRPr="003606C5" w:rsidRDefault="00C51111">
    <w:pPr>
      <w:pStyle w:val="Footer"/>
    </w:pPr>
    <w:r w:rsidRPr="003606C5"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5CE0EFC6" wp14:editId="3448C3E5">
              <wp:simplePos x="0" y="0"/>
              <wp:positionH relativeFrom="page">
                <wp:posOffset>723900</wp:posOffset>
              </wp:positionH>
              <wp:positionV relativeFrom="paragraph">
                <wp:posOffset>-517525</wp:posOffset>
              </wp:positionV>
              <wp:extent cx="6257290" cy="5810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D453F" w14:textId="13D843F1" w:rsidR="006542B5" w:rsidRPr="00E43946" w:rsidRDefault="00C51111">
                          <w:pPr>
                            <w:rPr>
                              <w:sz w:val="16"/>
                              <w:szCs w:val="16"/>
                              <w:lang w:val="nn-NO"/>
                            </w:rPr>
                          </w:pPr>
                          <w:r w:rsidRPr="003606C5"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4E033534" wp14:editId="6C1CDA6A">
                                <wp:extent cx="5981700" cy="76200"/>
                                <wp:effectExtent l="0" t="0" r="0" b="0"/>
                                <wp:docPr id="8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59817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542B5" w:rsidRPr="00E43946">
                            <w:rPr>
                              <w:b/>
                              <w:szCs w:val="18"/>
                              <w:lang w:val="nn-NO"/>
                            </w:rPr>
                            <w:br/>
                          </w:r>
                          <w:r w:rsidR="006542B5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br/>
                          </w:r>
                          <w:r w:rsidR="006542B5" w:rsidRPr="00E43946">
                            <w:rPr>
                              <w:b/>
                              <w:sz w:val="16"/>
                              <w:szCs w:val="16"/>
                              <w:lang w:val="nn-NO"/>
                            </w:rPr>
                            <w:t>Skatteetatens Landsforbund</w:t>
                          </w:r>
                          <w:r w:rsidR="003B5C81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t xml:space="preserve"> / </w:t>
                          </w:r>
                          <w:r w:rsidR="00465EFF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t>Lakkegata 23</w:t>
                          </w:r>
                          <w:r w:rsidR="006542B5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t xml:space="preserve"> / 018</w:t>
                          </w:r>
                          <w:r w:rsidR="00A9640C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t>7</w:t>
                          </w:r>
                          <w:r w:rsidR="006542B5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t xml:space="preserve"> Oslo / Org.nr. 871 481 962 / Tlf: 21 01 36 98 / E-post: </w:t>
                          </w:r>
                          <w:hyperlink r:id="rId2" w:history="1">
                            <w:r w:rsidR="006542B5" w:rsidRPr="00E43946">
                              <w:rPr>
                                <w:sz w:val="16"/>
                                <w:szCs w:val="16"/>
                                <w:lang w:val="nn-NO"/>
                              </w:rPr>
                              <w:t>post@skl.no</w:t>
                            </w:r>
                          </w:hyperlink>
                          <w:r w:rsidR="006542B5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t xml:space="preserve"> / </w:t>
                          </w:r>
                          <w:r w:rsidR="006542B5" w:rsidRPr="00E43946">
                            <w:rPr>
                              <w:color w:val="2E74B5"/>
                              <w:sz w:val="16"/>
                              <w:szCs w:val="16"/>
                              <w:lang w:val="nn-NO"/>
                            </w:rPr>
                            <w:t>www.skl.no</w:t>
                          </w:r>
                          <w:r w:rsidR="006542B5" w:rsidRPr="00E43946">
                            <w:rPr>
                              <w:sz w:val="16"/>
                              <w:szCs w:val="16"/>
                              <w:lang w:val="nn-N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<w:pict>
            <v:shapetype id="_x0000_t202" coordsize="21600,21600" o:spt="202" path="m,l,21600r21600,l21600,xe" w14:anchorId="5CE0EFC6">
              <v:stroke joinstyle="miter"/>
              <v:path gradientshapeok="t" o:connecttype="rect"/>
            </v:shapetype>
            <v:shape id="Text Box 2" style="position:absolute;margin-left:57pt;margin-top:-40.75pt;width:492.7pt;height:45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">
              <v:textbox>
                <w:txbxContent>
                  <w:p w:rsidRPr="00E43946" w:rsidR="006542B5" w:rsidRDefault="00C51111" w14:paraId="7B1D453F" w14:textId="13D843F1">
                    <w:pPr>
                      <w:rPr>
                        <w:sz w:val="16"/>
                        <w:szCs w:val="16"/>
                        <w:lang w:val="nn-NO"/>
                      </w:rPr>
                    </w:pPr>
                    <w:r w:rsidRPr="003606C5">
                      <w:rPr>
                        <w:noProof/>
                        <w:lang w:eastAsia="nb-NO"/>
                      </w:rPr>
                      <w:drawing>
                        <wp:inline distT="0" distB="0" distL="0" distR="0" wp14:anchorId="4E033534" wp14:editId="6C1CDA6A">
                          <wp:extent cx="5981700" cy="76200"/>
                          <wp:effectExtent l="0" t="0" r="0" b="0"/>
                          <wp:docPr id="8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9817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43946" w:rsidR="006542B5">
                      <w:rPr>
                        <w:b/>
                        <w:szCs w:val="18"/>
                        <w:lang w:val="nn-NO"/>
                      </w:rPr>
                      <w:br/>
                    </w:r>
                    <w:r w:rsidRPr="00E43946" w:rsidR="006542B5">
                      <w:rPr>
                        <w:sz w:val="16"/>
                        <w:szCs w:val="16"/>
                        <w:lang w:val="nn-NO"/>
                      </w:rPr>
                      <w:br/>
                    </w:r>
                    <w:r w:rsidRPr="00E43946" w:rsidR="006542B5">
                      <w:rPr>
                        <w:b/>
                        <w:sz w:val="16"/>
                        <w:szCs w:val="16"/>
                        <w:lang w:val="nn-NO"/>
                      </w:rPr>
                      <w:t>Skatteetatens Landsforbund</w:t>
                    </w:r>
                    <w:r w:rsidRPr="00E43946" w:rsidR="003B5C81">
                      <w:rPr>
                        <w:sz w:val="16"/>
                        <w:szCs w:val="16"/>
                        <w:lang w:val="nn-NO"/>
                      </w:rPr>
                      <w:t xml:space="preserve"> / </w:t>
                    </w:r>
                    <w:r w:rsidRPr="00E43946" w:rsidR="00465EFF">
                      <w:rPr>
                        <w:sz w:val="16"/>
                        <w:szCs w:val="16"/>
                        <w:lang w:val="nn-NO"/>
                      </w:rPr>
                      <w:t>Lakkegata 23</w:t>
                    </w:r>
                    <w:r w:rsidRPr="00E43946" w:rsidR="006542B5">
                      <w:rPr>
                        <w:sz w:val="16"/>
                        <w:szCs w:val="16"/>
                        <w:lang w:val="nn-NO"/>
                      </w:rPr>
                      <w:t xml:space="preserve"> / 018</w:t>
                    </w:r>
                    <w:r w:rsidRPr="00E43946" w:rsidR="00A9640C">
                      <w:rPr>
                        <w:sz w:val="16"/>
                        <w:szCs w:val="16"/>
                        <w:lang w:val="nn-NO"/>
                      </w:rPr>
                      <w:t>7</w:t>
                    </w:r>
                    <w:r w:rsidRPr="00E43946" w:rsidR="006542B5">
                      <w:rPr>
                        <w:sz w:val="16"/>
                        <w:szCs w:val="16"/>
                        <w:lang w:val="nn-NO"/>
                      </w:rPr>
                      <w:t xml:space="preserve"> Oslo / Org.nr. 871 481 962 / </w:t>
                    </w:r>
                    <w:proofErr w:type="spellStart"/>
                    <w:r w:rsidRPr="00E43946" w:rsidR="006542B5">
                      <w:rPr>
                        <w:sz w:val="16"/>
                        <w:szCs w:val="16"/>
                        <w:lang w:val="nn-NO"/>
                      </w:rPr>
                      <w:t>Tlf</w:t>
                    </w:r>
                    <w:proofErr w:type="spellEnd"/>
                    <w:r w:rsidRPr="00E43946" w:rsidR="006542B5">
                      <w:rPr>
                        <w:sz w:val="16"/>
                        <w:szCs w:val="16"/>
                        <w:lang w:val="nn-NO"/>
                      </w:rPr>
                      <w:t xml:space="preserve">: 21 01 36 98 / E-post: </w:t>
                    </w:r>
                    <w:hyperlink w:history="1" r:id="rId5">
                      <w:r w:rsidRPr="00E43946" w:rsidR="006542B5">
                        <w:rPr>
                          <w:sz w:val="16"/>
                          <w:szCs w:val="16"/>
                          <w:lang w:val="nn-NO"/>
                        </w:rPr>
                        <w:t>post@skl.no</w:t>
                      </w:r>
                    </w:hyperlink>
                    <w:r w:rsidRPr="00E43946" w:rsidR="006542B5">
                      <w:rPr>
                        <w:sz w:val="16"/>
                        <w:szCs w:val="16"/>
                        <w:lang w:val="nn-NO"/>
                      </w:rPr>
                      <w:t xml:space="preserve"> / </w:t>
                    </w:r>
                    <w:r w:rsidRPr="00E43946" w:rsidR="006542B5">
                      <w:rPr>
                        <w:color w:val="2E74B5"/>
                        <w:sz w:val="16"/>
                        <w:szCs w:val="16"/>
                        <w:lang w:val="nn-NO"/>
                      </w:rPr>
                      <w:t>www.skl.no</w:t>
                    </w:r>
                    <w:r w:rsidRPr="00E43946" w:rsidR="006542B5">
                      <w:rPr>
                        <w:sz w:val="16"/>
                        <w:szCs w:val="16"/>
                        <w:lang w:val="nn-NO"/>
                      </w:rPr>
                      <w:br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AA94D" w14:textId="77777777" w:rsidR="006542B5" w:rsidRPr="003606C5" w:rsidRDefault="00C51111">
    <w:pPr>
      <w:pStyle w:val="Footer"/>
    </w:pPr>
    <w:r w:rsidRPr="003606C5"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0B46A09" wp14:editId="0AC320AD">
              <wp:simplePos x="0" y="0"/>
              <wp:positionH relativeFrom="page">
                <wp:posOffset>771525</wp:posOffset>
              </wp:positionH>
              <wp:positionV relativeFrom="paragraph">
                <wp:posOffset>-205030</wp:posOffset>
              </wp:positionV>
              <wp:extent cx="6257290" cy="619125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A0AA5" w14:textId="0FB749BA" w:rsidR="006542B5" w:rsidRPr="003606C5" w:rsidRDefault="00C51111" w:rsidP="00945014">
                          <w:pPr>
                            <w:rPr>
                              <w:szCs w:val="18"/>
                            </w:rPr>
                          </w:pPr>
                          <w:r w:rsidRPr="003606C5"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1BE6D075" wp14:editId="00D7E78F">
                                <wp:extent cx="5981700" cy="76200"/>
                                <wp:effectExtent l="0" t="0" r="0" b="0"/>
                                <wp:docPr id="11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59817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542B5" w:rsidRPr="003606C5">
                            <w:br/>
                          </w:r>
                          <w:r w:rsidR="006542B5" w:rsidRPr="003606C5">
                            <w:rPr>
                              <w:b/>
                              <w:szCs w:val="18"/>
                            </w:rPr>
                            <w:br/>
                          </w:r>
                          <w:r w:rsidR="00C5753D" w:rsidRPr="003606C5">
                            <w:t>Skatteetatens Landsforbund</w:t>
                          </w:r>
                          <w:r w:rsidR="00C5753D" w:rsidRPr="003606C5">
                            <w:rPr>
                              <w:szCs w:val="18"/>
                            </w:rPr>
                            <w:t xml:space="preserve"> er en selvstendig organisasjon i</w:t>
                          </w:r>
                          <w:r w:rsidR="00C5753D" w:rsidRPr="003606C5">
                            <w:t xml:space="preserve"> Delta</w:t>
                          </w:r>
                          <w:r w:rsidR="00C5753D" w:rsidRPr="003606C5">
                            <w:rPr>
                              <w:szCs w:val="18"/>
                            </w:rPr>
                            <w:t>, det største forbundet i</w:t>
                          </w:r>
                          <w:r w:rsidR="00C5753D" w:rsidRPr="003606C5">
                            <w:t xml:space="preserve"> YS</w:t>
                          </w:r>
                          <w:r w:rsidR="00C5753D" w:rsidRPr="003606C5">
                            <w:rPr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<w:pict>
            <v:shapetype id="_x0000_t202" coordsize="21600,21600" o:spt="202" path="m,l,21600r21600,l21600,xe" w14:anchorId="20B46A09">
              <v:stroke joinstyle="miter"/>
              <v:path gradientshapeok="t" o:connecttype="rect"/>
            </v:shapetype>
            <v:shape id="_x0000_s1032" style="position:absolute;margin-left:60.75pt;margin-top:-16.15pt;width:492.7pt;height:48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">
              <v:textbox>
                <w:txbxContent>
                  <w:p w:rsidRPr="003606C5" w:rsidR="006542B5" w:rsidP="00945014" w:rsidRDefault="00C51111" w14:paraId="796A0AA5" w14:textId="0FB749BA">
                    <w:pPr>
                      <w:rPr>
                        <w:szCs w:val="18"/>
                      </w:rPr>
                    </w:pPr>
                    <w:r w:rsidRPr="003606C5">
                      <w:rPr>
                        <w:noProof/>
                        <w:lang w:eastAsia="nb-NO"/>
                      </w:rPr>
                      <w:drawing>
                        <wp:inline distT="0" distB="0" distL="0" distR="0" wp14:anchorId="1BE6D075" wp14:editId="00D7E78F">
                          <wp:extent cx="5981700" cy="76200"/>
                          <wp:effectExtent l="0" t="0" r="0" b="0"/>
                          <wp:docPr id="11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59817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606C5" w:rsidR="006542B5">
                      <w:br/>
                    </w:r>
                    <w:r w:rsidRPr="003606C5" w:rsidR="006542B5">
                      <w:rPr>
                        <w:b/>
                        <w:szCs w:val="18"/>
                      </w:rPr>
                      <w:br/>
                    </w:r>
                    <w:r w:rsidRPr="003606C5" w:rsidR="00C5753D">
                      <w:t>Skatteetatens Landsforbund</w:t>
                    </w:r>
                    <w:r w:rsidRPr="003606C5" w:rsidR="00C5753D">
                      <w:rPr>
                        <w:szCs w:val="18"/>
                      </w:rPr>
                      <w:t xml:space="preserve"> er en selvstendig organisasjon i</w:t>
                    </w:r>
                    <w:r w:rsidRPr="003606C5" w:rsidR="00C5753D">
                      <w:t xml:space="preserve"> Delta</w:t>
                    </w:r>
                    <w:r w:rsidRPr="003606C5" w:rsidR="00C5753D">
                      <w:rPr>
                        <w:szCs w:val="18"/>
                      </w:rPr>
                      <w:t>, det største forbundet i</w:t>
                    </w:r>
                    <w:r w:rsidRPr="003606C5" w:rsidR="00C5753D">
                      <w:t xml:space="preserve"> YS</w:t>
                    </w:r>
                    <w:r w:rsidRPr="003606C5" w:rsidR="00C5753D">
                      <w:rPr>
                        <w:szCs w:val="18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542B5" w:rsidRPr="003606C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4E1A5" w14:textId="77777777" w:rsidR="00D57DE2" w:rsidRPr="003606C5" w:rsidRDefault="00D57DE2" w:rsidP="007A1638">
      <w:pPr>
        <w:spacing w:after="0" w:line="240" w:lineRule="auto"/>
      </w:pPr>
      <w:r w:rsidRPr="003606C5">
        <w:separator/>
      </w:r>
    </w:p>
  </w:footnote>
  <w:footnote w:type="continuationSeparator" w:id="0">
    <w:p w14:paraId="094234C6" w14:textId="77777777" w:rsidR="00D57DE2" w:rsidRPr="003606C5" w:rsidRDefault="00D57DE2" w:rsidP="007A1638">
      <w:pPr>
        <w:spacing w:after="0" w:line="240" w:lineRule="auto"/>
      </w:pPr>
      <w:r w:rsidRPr="003606C5">
        <w:continuationSeparator/>
      </w:r>
    </w:p>
  </w:footnote>
  <w:footnote w:type="continuationNotice" w:id="1">
    <w:p w14:paraId="3791C094" w14:textId="77777777" w:rsidR="00A05842" w:rsidRDefault="00A058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E6C9AD0" w:rsidRPr="003606C5" w14:paraId="07E86E04" w14:textId="77777777" w:rsidTr="6E6C9AD0">
      <w:tc>
        <w:tcPr>
          <w:tcW w:w="3020" w:type="dxa"/>
        </w:tcPr>
        <w:p w14:paraId="040F4B8E" w14:textId="38350F78" w:rsidR="6E6C9AD0" w:rsidRPr="003606C5" w:rsidRDefault="6E6C9AD0" w:rsidP="6E6C9AD0">
          <w:pPr>
            <w:pStyle w:val="Header"/>
            <w:ind w:left="-115"/>
            <w:rPr>
              <w:szCs w:val="18"/>
            </w:rPr>
          </w:pPr>
        </w:p>
      </w:tc>
      <w:tc>
        <w:tcPr>
          <w:tcW w:w="3020" w:type="dxa"/>
        </w:tcPr>
        <w:p w14:paraId="394042C8" w14:textId="79C4124B" w:rsidR="6E6C9AD0" w:rsidRPr="003606C5" w:rsidRDefault="6E6C9AD0" w:rsidP="6E6C9AD0">
          <w:pPr>
            <w:pStyle w:val="Header"/>
            <w:jc w:val="center"/>
            <w:rPr>
              <w:szCs w:val="18"/>
            </w:rPr>
          </w:pPr>
        </w:p>
      </w:tc>
      <w:tc>
        <w:tcPr>
          <w:tcW w:w="3020" w:type="dxa"/>
        </w:tcPr>
        <w:p w14:paraId="7096D47E" w14:textId="4C4BF815" w:rsidR="6E6C9AD0" w:rsidRPr="003606C5" w:rsidRDefault="6E6C9AD0" w:rsidP="6E6C9AD0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0DF6BEAE" w14:textId="26FF7579" w:rsidR="6E6C9AD0" w:rsidRPr="003606C5" w:rsidRDefault="6E6C9AD0" w:rsidP="6E6C9AD0">
    <w:pPr>
      <w:pStyle w:val="Header"/>
      <w:rPr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7FF27" w14:textId="7E94B235" w:rsidR="006542B5" w:rsidRPr="003606C5" w:rsidRDefault="003A2261">
    <w:pPr>
      <w:pStyle w:val="Header"/>
    </w:pPr>
    <w:r w:rsidRPr="003606C5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D6E68AC" wp14:editId="1F67F2C0">
              <wp:simplePos x="0" y="0"/>
              <wp:positionH relativeFrom="column">
                <wp:posOffset>-30854</wp:posOffset>
              </wp:positionH>
              <wp:positionV relativeFrom="paragraph">
                <wp:posOffset>493059</wp:posOffset>
              </wp:positionV>
              <wp:extent cx="1470212" cy="1296520"/>
              <wp:effectExtent l="0" t="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0212" cy="1296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7B8868D" w14:textId="45DB6A35" w:rsidR="006542B5" w:rsidRPr="003606C5" w:rsidRDefault="003A2261">
                          <w:r w:rsidRPr="003606C5">
                            <w:rPr>
                              <w:noProof/>
                            </w:rPr>
                            <w:drawing>
                              <wp:inline distT="0" distB="0" distL="0" distR="0" wp14:anchorId="0D8656E9" wp14:editId="0A20A0B8">
                                <wp:extent cx="1029602" cy="887506"/>
                                <wp:effectExtent l="0" t="0" r="0" b="1905"/>
                                <wp:docPr id="16" name="Bild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Bilde 1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8792" cy="9212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<w:pict>
            <v:shapetype id="_x0000_t202" coordsize="21600,21600" o:spt="202" path="m,l,21600r21600,l21600,xe" w14:anchorId="0D6E68AC">
              <v:stroke joinstyle="miter"/>
              <v:path gradientshapeok="t" o:connecttype="rect"/>
            </v:shapetype>
            <v:shape id="Text Box 4" style="position:absolute;margin-left:-2.45pt;margin-top:38.8pt;width:115.75pt;height:102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">
              <v:textbox inset="0,0,0,0">
                <w:txbxContent>
                  <w:p w:rsidRPr="003606C5" w:rsidR="006542B5" w:rsidRDefault="003A2261" w14:paraId="67B8868D" w14:textId="45DB6A35">
                    <w:r w:rsidRPr="003606C5">
                      <w:rPr>
                        <w:noProof/>
                      </w:rPr>
                      <w:drawing>
                        <wp:inline distT="0" distB="0" distL="0" distR="0" wp14:anchorId="0D8656E9" wp14:editId="0A20A0B8">
                          <wp:extent cx="1029602" cy="887506"/>
                          <wp:effectExtent l="0" t="0" r="0" b="1905"/>
                          <wp:docPr id="16" name="Bild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Bilde 16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8792" cy="9212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51111" w:rsidRPr="003606C5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B37C366" wp14:editId="668FE974">
              <wp:simplePos x="0" y="0"/>
              <wp:positionH relativeFrom="column">
                <wp:posOffset>4433570</wp:posOffset>
              </wp:positionH>
              <wp:positionV relativeFrom="paragraph">
                <wp:posOffset>1143000</wp:posOffset>
              </wp:positionV>
              <wp:extent cx="1514475" cy="666750"/>
              <wp:effectExtent l="0" t="0" r="0" b="0"/>
              <wp:wrapNone/>
              <wp:docPr id="1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44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1E4751" w14:textId="77777777" w:rsidR="008B2CCD" w:rsidRPr="003606C5" w:rsidRDefault="008B2CCD" w:rsidP="00A27ADE">
                          <w:pPr>
                            <w:spacing w:after="0" w:line="240" w:lineRule="auto"/>
                            <w:rPr>
                              <w:rFonts w:cs="Open Sans"/>
                              <w:szCs w:val="18"/>
                            </w:rPr>
                          </w:pPr>
                          <w:r w:rsidRPr="003606C5">
                            <w:rPr>
                              <w:rFonts w:cs="Open Sans"/>
                              <w:szCs w:val="18"/>
                            </w:rPr>
                            <w:t xml:space="preserve">Dato: </w:t>
                          </w:r>
                          <w:r>
                            <w:rPr>
                              <w:rFonts w:cs="Open Sans"/>
                              <w:szCs w:val="18"/>
                            </w:rPr>
                            <w:t>24.01.2025</w:t>
                          </w:r>
                          <w:r w:rsidRPr="003606C5">
                            <w:rPr>
                              <w:rFonts w:cs="Open Sans"/>
                              <w:szCs w:val="18"/>
                            </w:rPr>
                            <w:t xml:space="preserve">  </w:t>
                          </w:r>
                        </w:p>
                        <w:p w14:paraId="58A2BDB3" w14:textId="77777777" w:rsidR="008B2CCD" w:rsidRPr="003606C5" w:rsidRDefault="008B2CCD" w:rsidP="00A27ADE">
                          <w:pPr>
                            <w:spacing w:after="0" w:line="240" w:lineRule="auto"/>
                            <w:rPr>
                              <w:rFonts w:cs="Open Sans"/>
                              <w:szCs w:val="18"/>
                            </w:rPr>
                          </w:pPr>
                          <w:r w:rsidRPr="003606C5">
                            <w:rPr>
                              <w:rFonts w:cs="Open Sans"/>
                              <w:szCs w:val="18"/>
                            </w:rPr>
                            <w:t>Ref.: RL</w:t>
                          </w:r>
                        </w:p>
                        <w:p w14:paraId="76545C9B" w14:textId="77777777" w:rsidR="008B2CCD" w:rsidRPr="003606C5" w:rsidRDefault="008B2CCD" w:rsidP="00A27ADE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/>
      </mc:AlternateContent>
    </w:r>
    <w:r w:rsidR="00C51111" w:rsidRPr="003606C5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BD1430" wp14:editId="5FC22E91">
              <wp:simplePos x="0" y="0"/>
              <wp:positionH relativeFrom="column">
                <wp:posOffset>4433570</wp:posOffset>
              </wp:positionH>
              <wp:positionV relativeFrom="paragraph">
                <wp:posOffset>819150</wp:posOffset>
              </wp:positionV>
              <wp:extent cx="1282065" cy="819150"/>
              <wp:effectExtent l="0" t="0" r="0" b="0"/>
              <wp:wrapNone/>
              <wp:docPr id="25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065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B973AF" w14:textId="77777777" w:rsidR="00A8602E" w:rsidRPr="003606C5" w:rsidRDefault="00A8602E" w:rsidP="00B848FF">
                          <w:pPr>
                            <w:spacing w:after="0" w:line="240" w:lineRule="auto"/>
                            <w:rPr>
                              <w:rFonts w:cs="Open Sans"/>
                              <w:b/>
                              <w:color w:val="25AAE1"/>
                              <w:sz w:val="36"/>
                              <w:szCs w:val="36"/>
                            </w:rPr>
                          </w:pPr>
                          <w:r w:rsidRPr="003606C5">
                            <w:rPr>
                              <w:rFonts w:cs="Open Sans"/>
                              <w:b/>
                              <w:color w:val="25AAE1"/>
                              <w:sz w:val="36"/>
                              <w:szCs w:val="36"/>
                            </w:rPr>
                            <w:t>Info 0</w:t>
                          </w:r>
                          <w:r>
                            <w:rPr>
                              <w:rFonts w:cs="Open Sans"/>
                              <w:b/>
                              <w:color w:val="25AAE1"/>
                              <w:sz w:val="36"/>
                              <w:szCs w:val="36"/>
                            </w:rPr>
                            <w:t>1</w:t>
                          </w:r>
                          <w:r w:rsidRPr="003606C5">
                            <w:rPr>
                              <w:rFonts w:cs="Open Sans"/>
                              <w:b/>
                              <w:color w:val="25AAE1"/>
                              <w:sz w:val="36"/>
                              <w:szCs w:val="36"/>
                            </w:rPr>
                            <w:t>/2</w:t>
                          </w:r>
                          <w:r>
                            <w:rPr>
                              <w:rFonts w:cs="Open Sans"/>
                              <w:b/>
                              <w:color w:val="25AAE1"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5997A98F" w14:textId="77777777" w:rsidR="00A8602E" w:rsidRPr="003606C5" w:rsidRDefault="00A8602E">
                          <w:pPr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/>
      </mc:AlternateContent>
    </w:r>
    <w:r w:rsidR="00C51111" w:rsidRPr="003606C5"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3153D7F" wp14:editId="4CDA1238">
              <wp:simplePos x="0" y="0"/>
              <wp:positionH relativeFrom="margin">
                <wp:posOffset>-904875</wp:posOffset>
              </wp:positionH>
              <wp:positionV relativeFrom="paragraph">
                <wp:posOffset>9525</wp:posOffset>
              </wp:positionV>
              <wp:extent cx="7553325" cy="1781175"/>
              <wp:effectExtent l="0" t="0" r="0" b="0"/>
              <wp:wrapSquare wrapText="bothSides"/>
              <wp:docPr id="2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3325" cy="1781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E21E27" w14:textId="13A64BCF" w:rsidR="006542B5" w:rsidRPr="003606C5" w:rsidRDefault="00C51111" w:rsidP="00865295">
                          <w:r w:rsidRPr="003606C5"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31586182" wp14:editId="26A17A8A">
                                <wp:extent cx="7524750" cy="1771650"/>
                                <wp:effectExtent l="0" t="0" r="0" b="0"/>
                                <wp:docPr id="10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0" cy="1771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<w:pict>
            <v:shape id="_x0000_s1031" style="position:absolute;margin-left:-71.25pt;margin-top:.75pt;width:594.75pt;height:14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" w14:anchorId="53153D7F">
              <v:textbox inset="0,0,0,0">
                <w:txbxContent>
                  <w:p w:rsidRPr="003606C5" w:rsidR="006542B5" w:rsidP="00865295" w:rsidRDefault="00C51111" w14:paraId="2BE21E27" w14:textId="13A64BCF">
                    <w:r w:rsidRPr="003606C5">
                      <w:rPr>
                        <w:noProof/>
                        <w:lang w:eastAsia="nb-NO"/>
                      </w:rPr>
                      <w:drawing>
                        <wp:inline distT="0" distB="0" distL="0" distR="0" wp14:anchorId="31586182" wp14:editId="26A17A8A">
                          <wp:extent cx="7524750" cy="1771650"/>
                          <wp:effectExtent l="0" t="0" r="0" b="0"/>
                          <wp:docPr id="10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0" cy="177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0231A"/>
    <w:multiLevelType w:val="hybridMultilevel"/>
    <w:tmpl w:val="9C7484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4A50"/>
    <w:multiLevelType w:val="hybridMultilevel"/>
    <w:tmpl w:val="2D2413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269B1"/>
    <w:multiLevelType w:val="hybridMultilevel"/>
    <w:tmpl w:val="E28A49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6652B0"/>
    <w:multiLevelType w:val="hybridMultilevel"/>
    <w:tmpl w:val="D5E8C2F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6D2F08"/>
    <w:multiLevelType w:val="hybridMultilevel"/>
    <w:tmpl w:val="0DC48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05E94"/>
    <w:multiLevelType w:val="hybridMultilevel"/>
    <w:tmpl w:val="4F5035C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A74B6A"/>
    <w:multiLevelType w:val="hybridMultilevel"/>
    <w:tmpl w:val="DE08725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7D0ACA"/>
    <w:multiLevelType w:val="hybridMultilevel"/>
    <w:tmpl w:val="85D269A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A62DA5"/>
    <w:multiLevelType w:val="hybridMultilevel"/>
    <w:tmpl w:val="A7BA32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27D85"/>
    <w:multiLevelType w:val="hybridMultilevel"/>
    <w:tmpl w:val="72F0BF5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E0222E"/>
    <w:multiLevelType w:val="hybridMultilevel"/>
    <w:tmpl w:val="CA7EE3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637370">
    <w:abstractNumId w:val="10"/>
  </w:num>
  <w:num w:numId="2" w16cid:durableId="890506490">
    <w:abstractNumId w:val="0"/>
  </w:num>
  <w:num w:numId="3" w16cid:durableId="1668750739">
    <w:abstractNumId w:val="8"/>
  </w:num>
  <w:num w:numId="4" w16cid:durableId="1125272431">
    <w:abstractNumId w:val="4"/>
  </w:num>
  <w:num w:numId="5" w16cid:durableId="1099330074">
    <w:abstractNumId w:val="1"/>
  </w:num>
  <w:num w:numId="6" w16cid:durableId="728648767">
    <w:abstractNumId w:val="6"/>
  </w:num>
  <w:num w:numId="7" w16cid:durableId="1974944247">
    <w:abstractNumId w:val="2"/>
  </w:num>
  <w:num w:numId="8" w16cid:durableId="1680158880">
    <w:abstractNumId w:val="3"/>
  </w:num>
  <w:num w:numId="9" w16cid:durableId="629937683">
    <w:abstractNumId w:val="9"/>
  </w:num>
  <w:num w:numId="10" w16cid:durableId="2142725928">
    <w:abstractNumId w:val="7"/>
  </w:num>
  <w:num w:numId="11" w16cid:durableId="1899895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embedSystem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4E"/>
    <w:rsid w:val="00000D71"/>
    <w:rsid w:val="000011BE"/>
    <w:rsid w:val="000012E2"/>
    <w:rsid w:val="000104B6"/>
    <w:rsid w:val="00011D23"/>
    <w:rsid w:val="0001359D"/>
    <w:rsid w:val="00020E83"/>
    <w:rsid w:val="000239D5"/>
    <w:rsid w:val="00024232"/>
    <w:rsid w:val="00024312"/>
    <w:rsid w:val="00027174"/>
    <w:rsid w:val="0003209B"/>
    <w:rsid w:val="00033AC3"/>
    <w:rsid w:val="00034821"/>
    <w:rsid w:val="00034BCE"/>
    <w:rsid w:val="00036C89"/>
    <w:rsid w:val="00037032"/>
    <w:rsid w:val="000402AD"/>
    <w:rsid w:val="0004144A"/>
    <w:rsid w:val="0004175D"/>
    <w:rsid w:val="00041DDD"/>
    <w:rsid w:val="000468EC"/>
    <w:rsid w:val="0005166C"/>
    <w:rsid w:val="0005182B"/>
    <w:rsid w:val="00052255"/>
    <w:rsid w:val="00053CA5"/>
    <w:rsid w:val="00057271"/>
    <w:rsid w:val="00060CDE"/>
    <w:rsid w:val="00062E66"/>
    <w:rsid w:val="0006347E"/>
    <w:rsid w:val="00063A57"/>
    <w:rsid w:val="00063B20"/>
    <w:rsid w:val="000645D5"/>
    <w:rsid w:val="00064CF1"/>
    <w:rsid w:val="000651C3"/>
    <w:rsid w:val="00066645"/>
    <w:rsid w:val="00070F24"/>
    <w:rsid w:val="000739CD"/>
    <w:rsid w:val="00073FA5"/>
    <w:rsid w:val="000743D3"/>
    <w:rsid w:val="00074939"/>
    <w:rsid w:val="000756BF"/>
    <w:rsid w:val="0007782D"/>
    <w:rsid w:val="00080F58"/>
    <w:rsid w:val="000859BC"/>
    <w:rsid w:val="00087A4D"/>
    <w:rsid w:val="00090C9C"/>
    <w:rsid w:val="00091938"/>
    <w:rsid w:val="000922C8"/>
    <w:rsid w:val="00093748"/>
    <w:rsid w:val="00093800"/>
    <w:rsid w:val="0009646F"/>
    <w:rsid w:val="000A0731"/>
    <w:rsid w:val="000A25E6"/>
    <w:rsid w:val="000A4454"/>
    <w:rsid w:val="000A4FF1"/>
    <w:rsid w:val="000A6D00"/>
    <w:rsid w:val="000B3141"/>
    <w:rsid w:val="000B3363"/>
    <w:rsid w:val="000B3A45"/>
    <w:rsid w:val="000B488C"/>
    <w:rsid w:val="000B4D60"/>
    <w:rsid w:val="000B6AD3"/>
    <w:rsid w:val="000C03E8"/>
    <w:rsid w:val="000C109C"/>
    <w:rsid w:val="000C144C"/>
    <w:rsid w:val="000C2D8C"/>
    <w:rsid w:val="000C4827"/>
    <w:rsid w:val="000C4CEF"/>
    <w:rsid w:val="000C4DD0"/>
    <w:rsid w:val="000C5C70"/>
    <w:rsid w:val="000C5E86"/>
    <w:rsid w:val="000C660B"/>
    <w:rsid w:val="000C7239"/>
    <w:rsid w:val="000C79AA"/>
    <w:rsid w:val="000D1DAB"/>
    <w:rsid w:val="000D337B"/>
    <w:rsid w:val="000D4D69"/>
    <w:rsid w:val="000D50E2"/>
    <w:rsid w:val="000E05A0"/>
    <w:rsid w:val="000E1D64"/>
    <w:rsid w:val="000E2237"/>
    <w:rsid w:val="000E3F9D"/>
    <w:rsid w:val="000E563D"/>
    <w:rsid w:val="000F2C9E"/>
    <w:rsid w:val="000F34BC"/>
    <w:rsid w:val="000F3976"/>
    <w:rsid w:val="000F782C"/>
    <w:rsid w:val="00100530"/>
    <w:rsid w:val="00100BA3"/>
    <w:rsid w:val="00100C37"/>
    <w:rsid w:val="001029A8"/>
    <w:rsid w:val="00103291"/>
    <w:rsid w:val="00106501"/>
    <w:rsid w:val="00111F28"/>
    <w:rsid w:val="00114926"/>
    <w:rsid w:val="00115518"/>
    <w:rsid w:val="00116297"/>
    <w:rsid w:val="0012067F"/>
    <w:rsid w:val="0012088C"/>
    <w:rsid w:val="00120F77"/>
    <w:rsid w:val="001238E1"/>
    <w:rsid w:val="00124627"/>
    <w:rsid w:val="00124824"/>
    <w:rsid w:val="001255CA"/>
    <w:rsid w:val="001257C5"/>
    <w:rsid w:val="00125967"/>
    <w:rsid w:val="00125AA8"/>
    <w:rsid w:val="0012766A"/>
    <w:rsid w:val="001278CA"/>
    <w:rsid w:val="00127B0D"/>
    <w:rsid w:val="00127D7F"/>
    <w:rsid w:val="001321B1"/>
    <w:rsid w:val="00132EB4"/>
    <w:rsid w:val="0013384A"/>
    <w:rsid w:val="00135127"/>
    <w:rsid w:val="00135E53"/>
    <w:rsid w:val="00137D1D"/>
    <w:rsid w:val="001413B3"/>
    <w:rsid w:val="00141825"/>
    <w:rsid w:val="00143B10"/>
    <w:rsid w:val="0014469C"/>
    <w:rsid w:val="00150FF8"/>
    <w:rsid w:val="0015146E"/>
    <w:rsid w:val="00154292"/>
    <w:rsid w:val="0016149D"/>
    <w:rsid w:val="00161955"/>
    <w:rsid w:val="0016237A"/>
    <w:rsid w:val="001635DD"/>
    <w:rsid w:val="001658FD"/>
    <w:rsid w:val="00166077"/>
    <w:rsid w:val="00170BF6"/>
    <w:rsid w:val="00171638"/>
    <w:rsid w:val="00171C19"/>
    <w:rsid w:val="001723BC"/>
    <w:rsid w:val="00175DE7"/>
    <w:rsid w:val="00177053"/>
    <w:rsid w:val="00177C6C"/>
    <w:rsid w:val="00177E40"/>
    <w:rsid w:val="00177E8B"/>
    <w:rsid w:val="00180C32"/>
    <w:rsid w:val="00182220"/>
    <w:rsid w:val="001830A5"/>
    <w:rsid w:val="001847D7"/>
    <w:rsid w:val="00186D8D"/>
    <w:rsid w:val="00186FDF"/>
    <w:rsid w:val="0018711B"/>
    <w:rsid w:val="0018793F"/>
    <w:rsid w:val="00187A54"/>
    <w:rsid w:val="00190457"/>
    <w:rsid w:val="00190518"/>
    <w:rsid w:val="0019163E"/>
    <w:rsid w:val="00191A4F"/>
    <w:rsid w:val="00192D73"/>
    <w:rsid w:val="00193C68"/>
    <w:rsid w:val="00194635"/>
    <w:rsid w:val="00194FB8"/>
    <w:rsid w:val="00196F45"/>
    <w:rsid w:val="001A0FB1"/>
    <w:rsid w:val="001A1D99"/>
    <w:rsid w:val="001A204C"/>
    <w:rsid w:val="001A34E2"/>
    <w:rsid w:val="001A35F4"/>
    <w:rsid w:val="001A41BE"/>
    <w:rsid w:val="001A5C70"/>
    <w:rsid w:val="001A7B82"/>
    <w:rsid w:val="001A7CC5"/>
    <w:rsid w:val="001B12EB"/>
    <w:rsid w:val="001B2F24"/>
    <w:rsid w:val="001B3460"/>
    <w:rsid w:val="001B4E01"/>
    <w:rsid w:val="001B61F6"/>
    <w:rsid w:val="001B68F6"/>
    <w:rsid w:val="001B69EF"/>
    <w:rsid w:val="001B79FE"/>
    <w:rsid w:val="001C00B6"/>
    <w:rsid w:val="001C1BEC"/>
    <w:rsid w:val="001C2896"/>
    <w:rsid w:val="001C32F0"/>
    <w:rsid w:val="001C3800"/>
    <w:rsid w:val="001C7119"/>
    <w:rsid w:val="001D22D9"/>
    <w:rsid w:val="001D5173"/>
    <w:rsid w:val="001D7449"/>
    <w:rsid w:val="001E192A"/>
    <w:rsid w:val="001E23DC"/>
    <w:rsid w:val="001E3EDA"/>
    <w:rsid w:val="001E47A1"/>
    <w:rsid w:val="001E5893"/>
    <w:rsid w:val="001E65E3"/>
    <w:rsid w:val="001E6A5C"/>
    <w:rsid w:val="001E7343"/>
    <w:rsid w:val="001F0F51"/>
    <w:rsid w:val="001F19AD"/>
    <w:rsid w:val="001F1CCD"/>
    <w:rsid w:val="001F2A33"/>
    <w:rsid w:val="001F5AEC"/>
    <w:rsid w:val="001F5B64"/>
    <w:rsid w:val="001F7963"/>
    <w:rsid w:val="0020307D"/>
    <w:rsid w:val="00203D7B"/>
    <w:rsid w:val="00203F3A"/>
    <w:rsid w:val="00204555"/>
    <w:rsid w:val="00207F8E"/>
    <w:rsid w:val="002128BC"/>
    <w:rsid w:val="00213F25"/>
    <w:rsid w:val="00214453"/>
    <w:rsid w:val="00214B8E"/>
    <w:rsid w:val="0021513A"/>
    <w:rsid w:val="00215FF8"/>
    <w:rsid w:val="00216A70"/>
    <w:rsid w:val="00216A90"/>
    <w:rsid w:val="00223405"/>
    <w:rsid w:val="0022369C"/>
    <w:rsid w:val="0022660E"/>
    <w:rsid w:val="00227747"/>
    <w:rsid w:val="002279C7"/>
    <w:rsid w:val="0023087A"/>
    <w:rsid w:val="00231CC3"/>
    <w:rsid w:val="00232127"/>
    <w:rsid w:val="00233280"/>
    <w:rsid w:val="00235D3A"/>
    <w:rsid w:val="002461D7"/>
    <w:rsid w:val="002461EF"/>
    <w:rsid w:val="0024644C"/>
    <w:rsid w:val="00246F11"/>
    <w:rsid w:val="00250347"/>
    <w:rsid w:val="00250F37"/>
    <w:rsid w:val="00252ECD"/>
    <w:rsid w:val="00253262"/>
    <w:rsid w:val="002534ED"/>
    <w:rsid w:val="002540B5"/>
    <w:rsid w:val="00255BD5"/>
    <w:rsid w:val="00257A32"/>
    <w:rsid w:val="00261E96"/>
    <w:rsid w:val="0026282E"/>
    <w:rsid w:val="00262D21"/>
    <w:rsid w:val="00262EAD"/>
    <w:rsid w:val="00263F3F"/>
    <w:rsid w:val="0026441A"/>
    <w:rsid w:val="00264E1B"/>
    <w:rsid w:val="00265FA8"/>
    <w:rsid w:val="002672D9"/>
    <w:rsid w:val="00270B23"/>
    <w:rsid w:val="00274957"/>
    <w:rsid w:val="002751B2"/>
    <w:rsid w:val="002754B8"/>
    <w:rsid w:val="00281819"/>
    <w:rsid w:val="00281F79"/>
    <w:rsid w:val="002840E7"/>
    <w:rsid w:val="00284622"/>
    <w:rsid w:val="00284DA3"/>
    <w:rsid w:val="00285BC0"/>
    <w:rsid w:val="00285EB8"/>
    <w:rsid w:val="00286936"/>
    <w:rsid w:val="00286EAC"/>
    <w:rsid w:val="00287034"/>
    <w:rsid w:val="00287387"/>
    <w:rsid w:val="002873CD"/>
    <w:rsid w:val="00287868"/>
    <w:rsid w:val="002901C0"/>
    <w:rsid w:val="00290949"/>
    <w:rsid w:val="002911C3"/>
    <w:rsid w:val="0029318F"/>
    <w:rsid w:val="00296A22"/>
    <w:rsid w:val="002A016D"/>
    <w:rsid w:val="002A0DE2"/>
    <w:rsid w:val="002A45A1"/>
    <w:rsid w:val="002A5A36"/>
    <w:rsid w:val="002A68AC"/>
    <w:rsid w:val="002A6C32"/>
    <w:rsid w:val="002A7B82"/>
    <w:rsid w:val="002B09EB"/>
    <w:rsid w:val="002B1A9B"/>
    <w:rsid w:val="002B7BE3"/>
    <w:rsid w:val="002C0F75"/>
    <w:rsid w:val="002C1E7F"/>
    <w:rsid w:val="002C331A"/>
    <w:rsid w:val="002C4AEE"/>
    <w:rsid w:val="002C718A"/>
    <w:rsid w:val="002C7236"/>
    <w:rsid w:val="002D0589"/>
    <w:rsid w:val="002D172C"/>
    <w:rsid w:val="002D37B3"/>
    <w:rsid w:val="002D59E7"/>
    <w:rsid w:val="002D5A9A"/>
    <w:rsid w:val="002D5EEB"/>
    <w:rsid w:val="002E1C22"/>
    <w:rsid w:val="002E1D78"/>
    <w:rsid w:val="002E2EA1"/>
    <w:rsid w:val="002E6166"/>
    <w:rsid w:val="002E66D2"/>
    <w:rsid w:val="002F0331"/>
    <w:rsid w:val="002F0DF6"/>
    <w:rsid w:val="002F235F"/>
    <w:rsid w:val="002F24E2"/>
    <w:rsid w:val="002F6C70"/>
    <w:rsid w:val="00300FA8"/>
    <w:rsid w:val="0030271A"/>
    <w:rsid w:val="003043A7"/>
    <w:rsid w:val="00304AD6"/>
    <w:rsid w:val="00304DF3"/>
    <w:rsid w:val="00305E22"/>
    <w:rsid w:val="0030605B"/>
    <w:rsid w:val="00310946"/>
    <w:rsid w:val="0031318A"/>
    <w:rsid w:val="00313B6D"/>
    <w:rsid w:val="003167A3"/>
    <w:rsid w:val="00321C82"/>
    <w:rsid w:val="00321D45"/>
    <w:rsid w:val="0032259E"/>
    <w:rsid w:val="0032355A"/>
    <w:rsid w:val="00323B95"/>
    <w:rsid w:val="0032472A"/>
    <w:rsid w:val="00325312"/>
    <w:rsid w:val="00325DDB"/>
    <w:rsid w:val="0032668A"/>
    <w:rsid w:val="0033085C"/>
    <w:rsid w:val="00331183"/>
    <w:rsid w:val="003343AD"/>
    <w:rsid w:val="00334846"/>
    <w:rsid w:val="003358B1"/>
    <w:rsid w:val="003370F9"/>
    <w:rsid w:val="0034065D"/>
    <w:rsid w:val="003426A0"/>
    <w:rsid w:val="00342844"/>
    <w:rsid w:val="00342C60"/>
    <w:rsid w:val="00344B59"/>
    <w:rsid w:val="0034645E"/>
    <w:rsid w:val="00346C6B"/>
    <w:rsid w:val="00347B02"/>
    <w:rsid w:val="003510F2"/>
    <w:rsid w:val="00351C37"/>
    <w:rsid w:val="003520BC"/>
    <w:rsid w:val="00354080"/>
    <w:rsid w:val="0035413F"/>
    <w:rsid w:val="00355F6D"/>
    <w:rsid w:val="00357074"/>
    <w:rsid w:val="00357267"/>
    <w:rsid w:val="003606C5"/>
    <w:rsid w:val="0036261A"/>
    <w:rsid w:val="00362A51"/>
    <w:rsid w:val="00362A59"/>
    <w:rsid w:val="0036313D"/>
    <w:rsid w:val="00364FE5"/>
    <w:rsid w:val="0036551D"/>
    <w:rsid w:val="00370183"/>
    <w:rsid w:val="003707E6"/>
    <w:rsid w:val="00371269"/>
    <w:rsid w:val="003718B6"/>
    <w:rsid w:val="00372D6C"/>
    <w:rsid w:val="00373342"/>
    <w:rsid w:val="00380478"/>
    <w:rsid w:val="0038257D"/>
    <w:rsid w:val="00382EAB"/>
    <w:rsid w:val="0038318A"/>
    <w:rsid w:val="0038574D"/>
    <w:rsid w:val="00385C02"/>
    <w:rsid w:val="00385C8E"/>
    <w:rsid w:val="00386E78"/>
    <w:rsid w:val="00386ECC"/>
    <w:rsid w:val="003905E3"/>
    <w:rsid w:val="00390969"/>
    <w:rsid w:val="00391657"/>
    <w:rsid w:val="00392B26"/>
    <w:rsid w:val="00393722"/>
    <w:rsid w:val="00394356"/>
    <w:rsid w:val="00394757"/>
    <w:rsid w:val="00396B19"/>
    <w:rsid w:val="003970B4"/>
    <w:rsid w:val="003A0268"/>
    <w:rsid w:val="003A0A34"/>
    <w:rsid w:val="003A0DFB"/>
    <w:rsid w:val="003A1715"/>
    <w:rsid w:val="003A1AE2"/>
    <w:rsid w:val="003A2261"/>
    <w:rsid w:val="003A28FF"/>
    <w:rsid w:val="003A2931"/>
    <w:rsid w:val="003A6D87"/>
    <w:rsid w:val="003A7B94"/>
    <w:rsid w:val="003B0EA9"/>
    <w:rsid w:val="003B3EA6"/>
    <w:rsid w:val="003B504A"/>
    <w:rsid w:val="003B5C81"/>
    <w:rsid w:val="003B5F6C"/>
    <w:rsid w:val="003B6D25"/>
    <w:rsid w:val="003B7505"/>
    <w:rsid w:val="003B79CC"/>
    <w:rsid w:val="003C184F"/>
    <w:rsid w:val="003C1E80"/>
    <w:rsid w:val="003C22F9"/>
    <w:rsid w:val="003C3276"/>
    <w:rsid w:val="003C51FD"/>
    <w:rsid w:val="003C6487"/>
    <w:rsid w:val="003D3205"/>
    <w:rsid w:val="003D3B6E"/>
    <w:rsid w:val="003D5158"/>
    <w:rsid w:val="003E0EEC"/>
    <w:rsid w:val="003E201E"/>
    <w:rsid w:val="003E45CF"/>
    <w:rsid w:val="003E5713"/>
    <w:rsid w:val="003E63C2"/>
    <w:rsid w:val="003E677E"/>
    <w:rsid w:val="003F049D"/>
    <w:rsid w:val="003F0990"/>
    <w:rsid w:val="003F0BDD"/>
    <w:rsid w:val="003F2847"/>
    <w:rsid w:val="003F430A"/>
    <w:rsid w:val="003F4A27"/>
    <w:rsid w:val="003F527A"/>
    <w:rsid w:val="003F68BD"/>
    <w:rsid w:val="003F6DBE"/>
    <w:rsid w:val="003F6E02"/>
    <w:rsid w:val="003F7088"/>
    <w:rsid w:val="00400490"/>
    <w:rsid w:val="004009FD"/>
    <w:rsid w:val="00401663"/>
    <w:rsid w:val="00401D8C"/>
    <w:rsid w:val="00401FE1"/>
    <w:rsid w:val="00403166"/>
    <w:rsid w:val="00403390"/>
    <w:rsid w:val="004053B7"/>
    <w:rsid w:val="0040595E"/>
    <w:rsid w:val="004069BD"/>
    <w:rsid w:val="00411BA0"/>
    <w:rsid w:val="00411BD3"/>
    <w:rsid w:val="00412497"/>
    <w:rsid w:val="00412DDB"/>
    <w:rsid w:val="004160A0"/>
    <w:rsid w:val="00416D93"/>
    <w:rsid w:val="00417625"/>
    <w:rsid w:val="0042076D"/>
    <w:rsid w:val="0042113D"/>
    <w:rsid w:val="00421CFD"/>
    <w:rsid w:val="00422006"/>
    <w:rsid w:val="004230EF"/>
    <w:rsid w:val="004235D0"/>
    <w:rsid w:val="00427736"/>
    <w:rsid w:val="004305D1"/>
    <w:rsid w:val="00430930"/>
    <w:rsid w:val="00431364"/>
    <w:rsid w:val="0043152A"/>
    <w:rsid w:val="00432887"/>
    <w:rsid w:val="004330BA"/>
    <w:rsid w:val="004343DE"/>
    <w:rsid w:val="00434AE5"/>
    <w:rsid w:val="00434F12"/>
    <w:rsid w:val="004364AE"/>
    <w:rsid w:val="00436A27"/>
    <w:rsid w:val="00437FB3"/>
    <w:rsid w:val="004434BD"/>
    <w:rsid w:val="004458AD"/>
    <w:rsid w:val="00446DC9"/>
    <w:rsid w:val="00447FAB"/>
    <w:rsid w:val="00451B1E"/>
    <w:rsid w:val="00452432"/>
    <w:rsid w:val="00452465"/>
    <w:rsid w:val="004525F2"/>
    <w:rsid w:val="004551DC"/>
    <w:rsid w:val="00455205"/>
    <w:rsid w:val="00455F24"/>
    <w:rsid w:val="00462E1F"/>
    <w:rsid w:val="0046429C"/>
    <w:rsid w:val="00465EFF"/>
    <w:rsid w:val="00466D92"/>
    <w:rsid w:val="00470422"/>
    <w:rsid w:val="00470F5A"/>
    <w:rsid w:val="00471279"/>
    <w:rsid w:val="00472A91"/>
    <w:rsid w:val="004734C7"/>
    <w:rsid w:val="004742AE"/>
    <w:rsid w:val="004746CB"/>
    <w:rsid w:val="0047549D"/>
    <w:rsid w:val="00475659"/>
    <w:rsid w:val="00476177"/>
    <w:rsid w:val="00480D1E"/>
    <w:rsid w:val="00482ED4"/>
    <w:rsid w:val="004836C9"/>
    <w:rsid w:val="00484E41"/>
    <w:rsid w:val="00490FFD"/>
    <w:rsid w:val="004924C1"/>
    <w:rsid w:val="00492A94"/>
    <w:rsid w:val="00492D9C"/>
    <w:rsid w:val="00495BD3"/>
    <w:rsid w:val="004966D6"/>
    <w:rsid w:val="00497D3B"/>
    <w:rsid w:val="004A0B43"/>
    <w:rsid w:val="004A2A53"/>
    <w:rsid w:val="004A6DC3"/>
    <w:rsid w:val="004B024E"/>
    <w:rsid w:val="004B04A6"/>
    <w:rsid w:val="004B113D"/>
    <w:rsid w:val="004B1FF6"/>
    <w:rsid w:val="004B3C5F"/>
    <w:rsid w:val="004B5362"/>
    <w:rsid w:val="004B5D47"/>
    <w:rsid w:val="004B7561"/>
    <w:rsid w:val="004B78EF"/>
    <w:rsid w:val="004B7971"/>
    <w:rsid w:val="004C01A3"/>
    <w:rsid w:val="004C01E4"/>
    <w:rsid w:val="004C036F"/>
    <w:rsid w:val="004C2E33"/>
    <w:rsid w:val="004C54EF"/>
    <w:rsid w:val="004C569C"/>
    <w:rsid w:val="004C5739"/>
    <w:rsid w:val="004D013C"/>
    <w:rsid w:val="004D248A"/>
    <w:rsid w:val="004E009E"/>
    <w:rsid w:val="004E0421"/>
    <w:rsid w:val="004E14CE"/>
    <w:rsid w:val="004E37A1"/>
    <w:rsid w:val="004E461B"/>
    <w:rsid w:val="004E4CED"/>
    <w:rsid w:val="004E64AE"/>
    <w:rsid w:val="004E6698"/>
    <w:rsid w:val="004F069C"/>
    <w:rsid w:val="004F2E7C"/>
    <w:rsid w:val="004F406B"/>
    <w:rsid w:val="004F4DD6"/>
    <w:rsid w:val="004F592D"/>
    <w:rsid w:val="004F7A87"/>
    <w:rsid w:val="004F7C61"/>
    <w:rsid w:val="0050360C"/>
    <w:rsid w:val="005047F3"/>
    <w:rsid w:val="005048DB"/>
    <w:rsid w:val="00505128"/>
    <w:rsid w:val="0050593C"/>
    <w:rsid w:val="00511E40"/>
    <w:rsid w:val="00515BF3"/>
    <w:rsid w:val="0051688C"/>
    <w:rsid w:val="00520699"/>
    <w:rsid w:val="00520F26"/>
    <w:rsid w:val="00521152"/>
    <w:rsid w:val="005211F7"/>
    <w:rsid w:val="00522E4D"/>
    <w:rsid w:val="0052306F"/>
    <w:rsid w:val="00523AAC"/>
    <w:rsid w:val="00525B3C"/>
    <w:rsid w:val="00526884"/>
    <w:rsid w:val="00531796"/>
    <w:rsid w:val="005325EF"/>
    <w:rsid w:val="00533555"/>
    <w:rsid w:val="00533DDB"/>
    <w:rsid w:val="00535DB0"/>
    <w:rsid w:val="00540360"/>
    <w:rsid w:val="005428DA"/>
    <w:rsid w:val="00543B83"/>
    <w:rsid w:val="005468CC"/>
    <w:rsid w:val="00550DC1"/>
    <w:rsid w:val="00550FD7"/>
    <w:rsid w:val="00551E80"/>
    <w:rsid w:val="0055352A"/>
    <w:rsid w:val="005537F4"/>
    <w:rsid w:val="0055546E"/>
    <w:rsid w:val="005566FD"/>
    <w:rsid w:val="005570B0"/>
    <w:rsid w:val="005644E0"/>
    <w:rsid w:val="0056560E"/>
    <w:rsid w:val="00570656"/>
    <w:rsid w:val="005708F5"/>
    <w:rsid w:val="00573F70"/>
    <w:rsid w:val="00577114"/>
    <w:rsid w:val="005816EE"/>
    <w:rsid w:val="00581A02"/>
    <w:rsid w:val="0058417F"/>
    <w:rsid w:val="00584372"/>
    <w:rsid w:val="00585123"/>
    <w:rsid w:val="0058591F"/>
    <w:rsid w:val="00590E71"/>
    <w:rsid w:val="00591779"/>
    <w:rsid w:val="0059203C"/>
    <w:rsid w:val="00592166"/>
    <w:rsid w:val="00592D46"/>
    <w:rsid w:val="005936C4"/>
    <w:rsid w:val="00595162"/>
    <w:rsid w:val="00596102"/>
    <w:rsid w:val="005A0A07"/>
    <w:rsid w:val="005A17ED"/>
    <w:rsid w:val="005A65B5"/>
    <w:rsid w:val="005B07F7"/>
    <w:rsid w:val="005B1A06"/>
    <w:rsid w:val="005B348C"/>
    <w:rsid w:val="005B4345"/>
    <w:rsid w:val="005B6202"/>
    <w:rsid w:val="005B7896"/>
    <w:rsid w:val="005C45B9"/>
    <w:rsid w:val="005C4ADD"/>
    <w:rsid w:val="005C58C5"/>
    <w:rsid w:val="005C596A"/>
    <w:rsid w:val="005C6191"/>
    <w:rsid w:val="005D4494"/>
    <w:rsid w:val="005D4C6B"/>
    <w:rsid w:val="005E0E09"/>
    <w:rsid w:val="005E1EEC"/>
    <w:rsid w:val="005E3245"/>
    <w:rsid w:val="005E33E1"/>
    <w:rsid w:val="005E35BB"/>
    <w:rsid w:val="005E3B32"/>
    <w:rsid w:val="005E42C0"/>
    <w:rsid w:val="005E4A0E"/>
    <w:rsid w:val="005E5558"/>
    <w:rsid w:val="005E5A4B"/>
    <w:rsid w:val="005E6D0C"/>
    <w:rsid w:val="005E771E"/>
    <w:rsid w:val="005E7729"/>
    <w:rsid w:val="005F0FC7"/>
    <w:rsid w:val="005F12B1"/>
    <w:rsid w:val="005F19BA"/>
    <w:rsid w:val="005F1CBC"/>
    <w:rsid w:val="005F23F6"/>
    <w:rsid w:val="005F2D21"/>
    <w:rsid w:val="005F3F84"/>
    <w:rsid w:val="005F430E"/>
    <w:rsid w:val="005F45EF"/>
    <w:rsid w:val="005F5360"/>
    <w:rsid w:val="005F6A8B"/>
    <w:rsid w:val="0060220E"/>
    <w:rsid w:val="00602294"/>
    <w:rsid w:val="00603703"/>
    <w:rsid w:val="00604669"/>
    <w:rsid w:val="00604CE0"/>
    <w:rsid w:val="0060506F"/>
    <w:rsid w:val="00606CC7"/>
    <w:rsid w:val="0061034D"/>
    <w:rsid w:val="006108F5"/>
    <w:rsid w:val="00612751"/>
    <w:rsid w:val="00613E08"/>
    <w:rsid w:val="00613EAB"/>
    <w:rsid w:val="00615BC9"/>
    <w:rsid w:val="0061604E"/>
    <w:rsid w:val="006160F7"/>
    <w:rsid w:val="00616DFF"/>
    <w:rsid w:val="006200FE"/>
    <w:rsid w:val="00621A2C"/>
    <w:rsid w:val="0062308D"/>
    <w:rsid w:val="00624C41"/>
    <w:rsid w:val="006310F9"/>
    <w:rsid w:val="00631989"/>
    <w:rsid w:val="00632D86"/>
    <w:rsid w:val="00635B57"/>
    <w:rsid w:val="006361F4"/>
    <w:rsid w:val="0064040E"/>
    <w:rsid w:val="00640B43"/>
    <w:rsid w:val="0064123C"/>
    <w:rsid w:val="00641BB1"/>
    <w:rsid w:val="00642F07"/>
    <w:rsid w:val="006454CA"/>
    <w:rsid w:val="0064635D"/>
    <w:rsid w:val="00647390"/>
    <w:rsid w:val="00651A8A"/>
    <w:rsid w:val="006522F7"/>
    <w:rsid w:val="006542B5"/>
    <w:rsid w:val="0065475D"/>
    <w:rsid w:val="00655EFB"/>
    <w:rsid w:val="00657412"/>
    <w:rsid w:val="0066396B"/>
    <w:rsid w:val="00663F8F"/>
    <w:rsid w:val="006643A9"/>
    <w:rsid w:val="006644D7"/>
    <w:rsid w:val="006644DD"/>
    <w:rsid w:val="006646E2"/>
    <w:rsid w:val="0066508C"/>
    <w:rsid w:val="00665CD8"/>
    <w:rsid w:val="0066681D"/>
    <w:rsid w:val="00666EFA"/>
    <w:rsid w:val="00667FE0"/>
    <w:rsid w:val="00670D59"/>
    <w:rsid w:val="00671871"/>
    <w:rsid w:val="00671B77"/>
    <w:rsid w:val="00673BCE"/>
    <w:rsid w:val="00674A7C"/>
    <w:rsid w:val="00675D6F"/>
    <w:rsid w:val="00675FDD"/>
    <w:rsid w:val="00676CC4"/>
    <w:rsid w:val="00680F51"/>
    <w:rsid w:val="00681604"/>
    <w:rsid w:val="00681A5D"/>
    <w:rsid w:val="006827D6"/>
    <w:rsid w:val="00682890"/>
    <w:rsid w:val="00685F62"/>
    <w:rsid w:val="006860A1"/>
    <w:rsid w:val="00687F0C"/>
    <w:rsid w:val="006901C2"/>
    <w:rsid w:val="00691C2B"/>
    <w:rsid w:val="006965DA"/>
    <w:rsid w:val="00696F09"/>
    <w:rsid w:val="00697144"/>
    <w:rsid w:val="006A1588"/>
    <w:rsid w:val="006A4622"/>
    <w:rsid w:val="006A5046"/>
    <w:rsid w:val="006A55E2"/>
    <w:rsid w:val="006A5FD7"/>
    <w:rsid w:val="006B2508"/>
    <w:rsid w:val="006B43FE"/>
    <w:rsid w:val="006B48E4"/>
    <w:rsid w:val="006B5134"/>
    <w:rsid w:val="006B6648"/>
    <w:rsid w:val="006B7B3F"/>
    <w:rsid w:val="006B7E4C"/>
    <w:rsid w:val="006C6341"/>
    <w:rsid w:val="006C6C9B"/>
    <w:rsid w:val="006C7DA2"/>
    <w:rsid w:val="006D0849"/>
    <w:rsid w:val="006D195A"/>
    <w:rsid w:val="006D1C77"/>
    <w:rsid w:val="006D3F7F"/>
    <w:rsid w:val="006D4202"/>
    <w:rsid w:val="006D7503"/>
    <w:rsid w:val="006D7ABD"/>
    <w:rsid w:val="006E1E9F"/>
    <w:rsid w:val="006E1F41"/>
    <w:rsid w:val="006E755A"/>
    <w:rsid w:val="006F041E"/>
    <w:rsid w:val="006F04DF"/>
    <w:rsid w:val="006F32CD"/>
    <w:rsid w:val="006F4C15"/>
    <w:rsid w:val="006F54D8"/>
    <w:rsid w:val="006F78D6"/>
    <w:rsid w:val="006F7B79"/>
    <w:rsid w:val="00701E72"/>
    <w:rsid w:val="00703B92"/>
    <w:rsid w:val="00703CBC"/>
    <w:rsid w:val="0070489B"/>
    <w:rsid w:val="0070516A"/>
    <w:rsid w:val="00705388"/>
    <w:rsid w:val="00707BD4"/>
    <w:rsid w:val="00707EA9"/>
    <w:rsid w:val="0071085D"/>
    <w:rsid w:val="00710925"/>
    <w:rsid w:val="00713259"/>
    <w:rsid w:val="00713E44"/>
    <w:rsid w:val="00715DD1"/>
    <w:rsid w:val="00716AAC"/>
    <w:rsid w:val="00717BEB"/>
    <w:rsid w:val="00723067"/>
    <w:rsid w:val="007258B8"/>
    <w:rsid w:val="00725A07"/>
    <w:rsid w:val="00725C48"/>
    <w:rsid w:val="007358FC"/>
    <w:rsid w:val="007363A3"/>
    <w:rsid w:val="00737696"/>
    <w:rsid w:val="007409C9"/>
    <w:rsid w:val="0074116E"/>
    <w:rsid w:val="007414F7"/>
    <w:rsid w:val="00742121"/>
    <w:rsid w:val="007421E1"/>
    <w:rsid w:val="00742E7D"/>
    <w:rsid w:val="0074300B"/>
    <w:rsid w:val="0074372B"/>
    <w:rsid w:val="007442E2"/>
    <w:rsid w:val="0074453C"/>
    <w:rsid w:val="00745C7E"/>
    <w:rsid w:val="00746A9A"/>
    <w:rsid w:val="00747108"/>
    <w:rsid w:val="00751BF1"/>
    <w:rsid w:val="00753629"/>
    <w:rsid w:val="00755C3E"/>
    <w:rsid w:val="007621A3"/>
    <w:rsid w:val="00762FCF"/>
    <w:rsid w:val="00764D4C"/>
    <w:rsid w:val="007650A3"/>
    <w:rsid w:val="007661DF"/>
    <w:rsid w:val="00766445"/>
    <w:rsid w:val="0076681C"/>
    <w:rsid w:val="00771440"/>
    <w:rsid w:val="00771DAE"/>
    <w:rsid w:val="0077309F"/>
    <w:rsid w:val="007750BE"/>
    <w:rsid w:val="00775A2F"/>
    <w:rsid w:val="0077615A"/>
    <w:rsid w:val="0077628A"/>
    <w:rsid w:val="0077672E"/>
    <w:rsid w:val="00777FBB"/>
    <w:rsid w:val="00780455"/>
    <w:rsid w:val="00781029"/>
    <w:rsid w:val="00781DBF"/>
    <w:rsid w:val="00785258"/>
    <w:rsid w:val="00785635"/>
    <w:rsid w:val="00785CFA"/>
    <w:rsid w:val="007879B9"/>
    <w:rsid w:val="007944FC"/>
    <w:rsid w:val="00794AAF"/>
    <w:rsid w:val="0079567C"/>
    <w:rsid w:val="00797C7E"/>
    <w:rsid w:val="007A04ED"/>
    <w:rsid w:val="007A0626"/>
    <w:rsid w:val="007A11D3"/>
    <w:rsid w:val="007A1638"/>
    <w:rsid w:val="007A16F1"/>
    <w:rsid w:val="007A31DB"/>
    <w:rsid w:val="007A36CF"/>
    <w:rsid w:val="007A3BCE"/>
    <w:rsid w:val="007A46C8"/>
    <w:rsid w:val="007A5339"/>
    <w:rsid w:val="007A5D06"/>
    <w:rsid w:val="007B1A8F"/>
    <w:rsid w:val="007B2B74"/>
    <w:rsid w:val="007B2C2C"/>
    <w:rsid w:val="007B2D4B"/>
    <w:rsid w:val="007B2DFC"/>
    <w:rsid w:val="007B2FBA"/>
    <w:rsid w:val="007B3864"/>
    <w:rsid w:val="007B3B5D"/>
    <w:rsid w:val="007B46F1"/>
    <w:rsid w:val="007B4C54"/>
    <w:rsid w:val="007B56E2"/>
    <w:rsid w:val="007C26AB"/>
    <w:rsid w:val="007C2ABC"/>
    <w:rsid w:val="007C441D"/>
    <w:rsid w:val="007C4B32"/>
    <w:rsid w:val="007C557B"/>
    <w:rsid w:val="007C74EA"/>
    <w:rsid w:val="007C7CEE"/>
    <w:rsid w:val="007D090C"/>
    <w:rsid w:val="007D1AB6"/>
    <w:rsid w:val="007D2A4E"/>
    <w:rsid w:val="007D2B5E"/>
    <w:rsid w:val="007D2ED4"/>
    <w:rsid w:val="007D367C"/>
    <w:rsid w:val="007D410E"/>
    <w:rsid w:val="007D48D6"/>
    <w:rsid w:val="007D5942"/>
    <w:rsid w:val="007D74D4"/>
    <w:rsid w:val="007E03B8"/>
    <w:rsid w:val="007E10BA"/>
    <w:rsid w:val="007E1B3D"/>
    <w:rsid w:val="007E28CD"/>
    <w:rsid w:val="007E3C64"/>
    <w:rsid w:val="007E6757"/>
    <w:rsid w:val="007F161C"/>
    <w:rsid w:val="007F1DF7"/>
    <w:rsid w:val="007F24C8"/>
    <w:rsid w:val="007F39A6"/>
    <w:rsid w:val="007F7794"/>
    <w:rsid w:val="00800816"/>
    <w:rsid w:val="00801A73"/>
    <w:rsid w:val="0080230A"/>
    <w:rsid w:val="0080516F"/>
    <w:rsid w:val="008055D0"/>
    <w:rsid w:val="00807AA6"/>
    <w:rsid w:val="00807ACE"/>
    <w:rsid w:val="00807EB4"/>
    <w:rsid w:val="008101B0"/>
    <w:rsid w:val="008104E3"/>
    <w:rsid w:val="00810E5D"/>
    <w:rsid w:val="00811A3F"/>
    <w:rsid w:val="0081264C"/>
    <w:rsid w:val="00812B18"/>
    <w:rsid w:val="008149BB"/>
    <w:rsid w:val="0081646E"/>
    <w:rsid w:val="00824B6E"/>
    <w:rsid w:val="008253D5"/>
    <w:rsid w:val="00825412"/>
    <w:rsid w:val="00825FBC"/>
    <w:rsid w:val="008263A1"/>
    <w:rsid w:val="00827725"/>
    <w:rsid w:val="0083002F"/>
    <w:rsid w:val="00831470"/>
    <w:rsid w:val="00831F93"/>
    <w:rsid w:val="008357AC"/>
    <w:rsid w:val="00836574"/>
    <w:rsid w:val="00840830"/>
    <w:rsid w:val="008448ED"/>
    <w:rsid w:val="00844B38"/>
    <w:rsid w:val="00844F7D"/>
    <w:rsid w:val="0084548E"/>
    <w:rsid w:val="00846A18"/>
    <w:rsid w:val="0085275A"/>
    <w:rsid w:val="00856445"/>
    <w:rsid w:val="008568D9"/>
    <w:rsid w:val="00863E2C"/>
    <w:rsid w:val="00865295"/>
    <w:rsid w:val="008653D5"/>
    <w:rsid w:val="00865CCA"/>
    <w:rsid w:val="00867D68"/>
    <w:rsid w:val="00867DF2"/>
    <w:rsid w:val="0087575D"/>
    <w:rsid w:val="00875A74"/>
    <w:rsid w:val="0088271E"/>
    <w:rsid w:val="00883717"/>
    <w:rsid w:val="00885404"/>
    <w:rsid w:val="00885A55"/>
    <w:rsid w:val="008861B6"/>
    <w:rsid w:val="00886CAC"/>
    <w:rsid w:val="00887339"/>
    <w:rsid w:val="0089093F"/>
    <w:rsid w:val="00890E5A"/>
    <w:rsid w:val="0089596F"/>
    <w:rsid w:val="008977CC"/>
    <w:rsid w:val="008978C9"/>
    <w:rsid w:val="008A03FA"/>
    <w:rsid w:val="008A1AA9"/>
    <w:rsid w:val="008A2544"/>
    <w:rsid w:val="008A5C84"/>
    <w:rsid w:val="008A788F"/>
    <w:rsid w:val="008B2BBE"/>
    <w:rsid w:val="008B2CCD"/>
    <w:rsid w:val="008B4C2A"/>
    <w:rsid w:val="008B4E58"/>
    <w:rsid w:val="008B68C0"/>
    <w:rsid w:val="008B7A3B"/>
    <w:rsid w:val="008B7B24"/>
    <w:rsid w:val="008B7BD4"/>
    <w:rsid w:val="008C09C0"/>
    <w:rsid w:val="008C550C"/>
    <w:rsid w:val="008C56BF"/>
    <w:rsid w:val="008C57A8"/>
    <w:rsid w:val="008C66EA"/>
    <w:rsid w:val="008C6C4D"/>
    <w:rsid w:val="008C6D26"/>
    <w:rsid w:val="008C6D38"/>
    <w:rsid w:val="008C7CD5"/>
    <w:rsid w:val="008D02A5"/>
    <w:rsid w:val="008D3934"/>
    <w:rsid w:val="008D43B5"/>
    <w:rsid w:val="008D4A8D"/>
    <w:rsid w:val="008D5D26"/>
    <w:rsid w:val="008E0784"/>
    <w:rsid w:val="008E12C2"/>
    <w:rsid w:val="008E1ED8"/>
    <w:rsid w:val="008E3046"/>
    <w:rsid w:val="008E508B"/>
    <w:rsid w:val="008E6298"/>
    <w:rsid w:val="008F076C"/>
    <w:rsid w:val="008F199F"/>
    <w:rsid w:val="008F248F"/>
    <w:rsid w:val="008F252D"/>
    <w:rsid w:val="008F2C68"/>
    <w:rsid w:val="008F4124"/>
    <w:rsid w:val="008F74C1"/>
    <w:rsid w:val="008F78B8"/>
    <w:rsid w:val="00901516"/>
    <w:rsid w:val="00901B3F"/>
    <w:rsid w:val="0090237F"/>
    <w:rsid w:val="009028E1"/>
    <w:rsid w:val="00903991"/>
    <w:rsid w:val="00903D5F"/>
    <w:rsid w:val="009048C7"/>
    <w:rsid w:val="00904B02"/>
    <w:rsid w:val="00906F67"/>
    <w:rsid w:val="00916B53"/>
    <w:rsid w:val="009175FA"/>
    <w:rsid w:val="00923A92"/>
    <w:rsid w:val="00923D50"/>
    <w:rsid w:val="009248B4"/>
    <w:rsid w:val="00925032"/>
    <w:rsid w:val="00927DAA"/>
    <w:rsid w:val="00927EFF"/>
    <w:rsid w:val="00930341"/>
    <w:rsid w:val="0093184E"/>
    <w:rsid w:val="00931FC5"/>
    <w:rsid w:val="009353CB"/>
    <w:rsid w:val="00935D5A"/>
    <w:rsid w:val="00935E7B"/>
    <w:rsid w:val="00936264"/>
    <w:rsid w:val="009365D5"/>
    <w:rsid w:val="009368D3"/>
    <w:rsid w:val="00936906"/>
    <w:rsid w:val="00936A4C"/>
    <w:rsid w:val="00936D25"/>
    <w:rsid w:val="00937C39"/>
    <w:rsid w:val="0094028B"/>
    <w:rsid w:val="0094134F"/>
    <w:rsid w:val="00943199"/>
    <w:rsid w:val="00945014"/>
    <w:rsid w:val="00945189"/>
    <w:rsid w:val="009457BB"/>
    <w:rsid w:val="00946C7C"/>
    <w:rsid w:val="00946D96"/>
    <w:rsid w:val="00952268"/>
    <w:rsid w:val="009528E9"/>
    <w:rsid w:val="0095375F"/>
    <w:rsid w:val="009537FF"/>
    <w:rsid w:val="00953C19"/>
    <w:rsid w:val="00954057"/>
    <w:rsid w:val="0095625D"/>
    <w:rsid w:val="00956724"/>
    <w:rsid w:val="00957CE1"/>
    <w:rsid w:val="00961063"/>
    <w:rsid w:val="0096272A"/>
    <w:rsid w:val="00963CB4"/>
    <w:rsid w:val="00964223"/>
    <w:rsid w:val="00966E59"/>
    <w:rsid w:val="00967766"/>
    <w:rsid w:val="00967DBE"/>
    <w:rsid w:val="00970D2A"/>
    <w:rsid w:val="00975C3B"/>
    <w:rsid w:val="009762FA"/>
    <w:rsid w:val="00976779"/>
    <w:rsid w:val="0097682D"/>
    <w:rsid w:val="00976A9F"/>
    <w:rsid w:val="00977E06"/>
    <w:rsid w:val="00980AD4"/>
    <w:rsid w:val="00983066"/>
    <w:rsid w:val="00984630"/>
    <w:rsid w:val="00985DD3"/>
    <w:rsid w:val="00985EFB"/>
    <w:rsid w:val="00986610"/>
    <w:rsid w:val="00986966"/>
    <w:rsid w:val="009909A5"/>
    <w:rsid w:val="009914C2"/>
    <w:rsid w:val="009923B8"/>
    <w:rsid w:val="009924EC"/>
    <w:rsid w:val="009958DD"/>
    <w:rsid w:val="009974CE"/>
    <w:rsid w:val="009A0567"/>
    <w:rsid w:val="009A153B"/>
    <w:rsid w:val="009A3F07"/>
    <w:rsid w:val="009A5AE6"/>
    <w:rsid w:val="009A7521"/>
    <w:rsid w:val="009A78CD"/>
    <w:rsid w:val="009B0877"/>
    <w:rsid w:val="009B1F3F"/>
    <w:rsid w:val="009B21B9"/>
    <w:rsid w:val="009B3B2F"/>
    <w:rsid w:val="009B3E88"/>
    <w:rsid w:val="009B43CA"/>
    <w:rsid w:val="009B47FC"/>
    <w:rsid w:val="009B50C6"/>
    <w:rsid w:val="009B70F0"/>
    <w:rsid w:val="009C167D"/>
    <w:rsid w:val="009C36A9"/>
    <w:rsid w:val="009C42F3"/>
    <w:rsid w:val="009C44EA"/>
    <w:rsid w:val="009D0CB3"/>
    <w:rsid w:val="009D18A2"/>
    <w:rsid w:val="009D27BB"/>
    <w:rsid w:val="009D30D6"/>
    <w:rsid w:val="009D5578"/>
    <w:rsid w:val="009D5EE0"/>
    <w:rsid w:val="009D6452"/>
    <w:rsid w:val="009D7ABF"/>
    <w:rsid w:val="009E0E61"/>
    <w:rsid w:val="009E1FE7"/>
    <w:rsid w:val="009E3C06"/>
    <w:rsid w:val="009E487A"/>
    <w:rsid w:val="009E4CA7"/>
    <w:rsid w:val="009E4D7E"/>
    <w:rsid w:val="009E4E6F"/>
    <w:rsid w:val="009E5AC2"/>
    <w:rsid w:val="009E6CBC"/>
    <w:rsid w:val="009F5B0E"/>
    <w:rsid w:val="009F6203"/>
    <w:rsid w:val="00A00025"/>
    <w:rsid w:val="00A0128B"/>
    <w:rsid w:val="00A029DC"/>
    <w:rsid w:val="00A05716"/>
    <w:rsid w:val="00A05842"/>
    <w:rsid w:val="00A05BE6"/>
    <w:rsid w:val="00A05C7B"/>
    <w:rsid w:val="00A06403"/>
    <w:rsid w:val="00A06DC6"/>
    <w:rsid w:val="00A1156C"/>
    <w:rsid w:val="00A13216"/>
    <w:rsid w:val="00A14D27"/>
    <w:rsid w:val="00A16FEC"/>
    <w:rsid w:val="00A17B2C"/>
    <w:rsid w:val="00A20DAE"/>
    <w:rsid w:val="00A23DFE"/>
    <w:rsid w:val="00A24C32"/>
    <w:rsid w:val="00A26E1C"/>
    <w:rsid w:val="00A2756C"/>
    <w:rsid w:val="00A276BD"/>
    <w:rsid w:val="00A27ADE"/>
    <w:rsid w:val="00A30B78"/>
    <w:rsid w:val="00A41F8C"/>
    <w:rsid w:val="00A44AF1"/>
    <w:rsid w:val="00A466AF"/>
    <w:rsid w:val="00A47CF8"/>
    <w:rsid w:val="00A530AF"/>
    <w:rsid w:val="00A5367B"/>
    <w:rsid w:val="00A54412"/>
    <w:rsid w:val="00A546E3"/>
    <w:rsid w:val="00A550F0"/>
    <w:rsid w:val="00A566BD"/>
    <w:rsid w:val="00A57130"/>
    <w:rsid w:val="00A57A91"/>
    <w:rsid w:val="00A57C8B"/>
    <w:rsid w:val="00A57DD3"/>
    <w:rsid w:val="00A61A5C"/>
    <w:rsid w:val="00A62A59"/>
    <w:rsid w:val="00A632D6"/>
    <w:rsid w:val="00A63D8E"/>
    <w:rsid w:val="00A66DF4"/>
    <w:rsid w:val="00A70139"/>
    <w:rsid w:val="00A705D1"/>
    <w:rsid w:val="00A75156"/>
    <w:rsid w:val="00A759E1"/>
    <w:rsid w:val="00A761ED"/>
    <w:rsid w:val="00A76A75"/>
    <w:rsid w:val="00A77F6B"/>
    <w:rsid w:val="00A80489"/>
    <w:rsid w:val="00A81071"/>
    <w:rsid w:val="00A8304B"/>
    <w:rsid w:val="00A83BD2"/>
    <w:rsid w:val="00A85DC9"/>
    <w:rsid w:val="00A8602E"/>
    <w:rsid w:val="00A8680B"/>
    <w:rsid w:val="00A91399"/>
    <w:rsid w:val="00A92921"/>
    <w:rsid w:val="00A9640C"/>
    <w:rsid w:val="00A9786E"/>
    <w:rsid w:val="00A9798D"/>
    <w:rsid w:val="00AA0223"/>
    <w:rsid w:val="00AA0475"/>
    <w:rsid w:val="00AA365E"/>
    <w:rsid w:val="00AA4006"/>
    <w:rsid w:val="00AA4C83"/>
    <w:rsid w:val="00AA5007"/>
    <w:rsid w:val="00AA5C76"/>
    <w:rsid w:val="00AA5CFF"/>
    <w:rsid w:val="00AA5E76"/>
    <w:rsid w:val="00AA70FB"/>
    <w:rsid w:val="00AB0B4F"/>
    <w:rsid w:val="00AB2D8F"/>
    <w:rsid w:val="00AB4E15"/>
    <w:rsid w:val="00AB721E"/>
    <w:rsid w:val="00AB74D0"/>
    <w:rsid w:val="00AC3F63"/>
    <w:rsid w:val="00AC4138"/>
    <w:rsid w:val="00AC441A"/>
    <w:rsid w:val="00AC44BB"/>
    <w:rsid w:val="00AC45FD"/>
    <w:rsid w:val="00AC5961"/>
    <w:rsid w:val="00AC5C44"/>
    <w:rsid w:val="00AC5D83"/>
    <w:rsid w:val="00AC79E2"/>
    <w:rsid w:val="00AD0880"/>
    <w:rsid w:val="00AD4334"/>
    <w:rsid w:val="00AD5D68"/>
    <w:rsid w:val="00AE120F"/>
    <w:rsid w:val="00AE3F00"/>
    <w:rsid w:val="00AE5329"/>
    <w:rsid w:val="00AE7154"/>
    <w:rsid w:val="00AF16A2"/>
    <w:rsid w:val="00AF3155"/>
    <w:rsid w:val="00AF35B9"/>
    <w:rsid w:val="00AF3974"/>
    <w:rsid w:val="00AF6B36"/>
    <w:rsid w:val="00B0025E"/>
    <w:rsid w:val="00B008E4"/>
    <w:rsid w:val="00B00E53"/>
    <w:rsid w:val="00B01064"/>
    <w:rsid w:val="00B01E1A"/>
    <w:rsid w:val="00B02776"/>
    <w:rsid w:val="00B03739"/>
    <w:rsid w:val="00B04B3B"/>
    <w:rsid w:val="00B06CAC"/>
    <w:rsid w:val="00B073B6"/>
    <w:rsid w:val="00B13B67"/>
    <w:rsid w:val="00B13F80"/>
    <w:rsid w:val="00B1601E"/>
    <w:rsid w:val="00B21343"/>
    <w:rsid w:val="00B221BC"/>
    <w:rsid w:val="00B30062"/>
    <w:rsid w:val="00B319B1"/>
    <w:rsid w:val="00B3245A"/>
    <w:rsid w:val="00B32F57"/>
    <w:rsid w:val="00B3310F"/>
    <w:rsid w:val="00B342F9"/>
    <w:rsid w:val="00B3517F"/>
    <w:rsid w:val="00B35BEE"/>
    <w:rsid w:val="00B37686"/>
    <w:rsid w:val="00B41509"/>
    <w:rsid w:val="00B42435"/>
    <w:rsid w:val="00B42DC5"/>
    <w:rsid w:val="00B42F5B"/>
    <w:rsid w:val="00B440BF"/>
    <w:rsid w:val="00B455B9"/>
    <w:rsid w:val="00B4745B"/>
    <w:rsid w:val="00B47634"/>
    <w:rsid w:val="00B502D1"/>
    <w:rsid w:val="00B50D8C"/>
    <w:rsid w:val="00B518C7"/>
    <w:rsid w:val="00B53D25"/>
    <w:rsid w:val="00B546E0"/>
    <w:rsid w:val="00B55B6B"/>
    <w:rsid w:val="00B56017"/>
    <w:rsid w:val="00B62370"/>
    <w:rsid w:val="00B62796"/>
    <w:rsid w:val="00B669CE"/>
    <w:rsid w:val="00B6773B"/>
    <w:rsid w:val="00B7135A"/>
    <w:rsid w:val="00B74AD5"/>
    <w:rsid w:val="00B74D7F"/>
    <w:rsid w:val="00B74F1E"/>
    <w:rsid w:val="00B753D0"/>
    <w:rsid w:val="00B761B6"/>
    <w:rsid w:val="00B76BFF"/>
    <w:rsid w:val="00B7776C"/>
    <w:rsid w:val="00B81025"/>
    <w:rsid w:val="00B82CF7"/>
    <w:rsid w:val="00B848FF"/>
    <w:rsid w:val="00B84923"/>
    <w:rsid w:val="00B84CB2"/>
    <w:rsid w:val="00B85E89"/>
    <w:rsid w:val="00B861C5"/>
    <w:rsid w:val="00B90507"/>
    <w:rsid w:val="00B907D5"/>
    <w:rsid w:val="00B9250A"/>
    <w:rsid w:val="00B94440"/>
    <w:rsid w:val="00B94C0B"/>
    <w:rsid w:val="00B95DDB"/>
    <w:rsid w:val="00B96081"/>
    <w:rsid w:val="00BA351E"/>
    <w:rsid w:val="00BA7676"/>
    <w:rsid w:val="00BB144E"/>
    <w:rsid w:val="00BB1CF3"/>
    <w:rsid w:val="00BB2212"/>
    <w:rsid w:val="00BB2732"/>
    <w:rsid w:val="00BB6C46"/>
    <w:rsid w:val="00BB6E30"/>
    <w:rsid w:val="00BB7F79"/>
    <w:rsid w:val="00BC29E4"/>
    <w:rsid w:val="00BC2BFE"/>
    <w:rsid w:val="00BC53B4"/>
    <w:rsid w:val="00BC5925"/>
    <w:rsid w:val="00BC6095"/>
    <w:rsid w:val="00BC617E"/>
    <w:rsid w:val="00BC7F7D"/>
    <w:rsid w:val="00BD0975"/>
    <w:rsid w:val="00BD1818"/>
    <w:rsid w:val="00BD1848"/>
    <w:rsid w:val="00BD1B0D"/>
    <w:rsid w:val="00BD23E1"/>
    <w:rsid w:val="00BD3193"/>
    <w:rsid w:val="00BD3D01"/>
    <w:rsid w:val="00BD5BAA"/>
    <w:rsid w:val="00BD6313"/>
    <w:rsid w:val="00BD7381"/>
    <w:rsid w:val="00BD7E1A"/>
    <w:rsid w:val="00BE0143"/>
    <w:rsid w:val="00BE197F"/>
    <w:rsid w:val="00BE2487"/>
    <w:rsid w:val="00BE2FD3"/>
    <w:rsid w:val="00BE348D"/>
    <w:rsid w:val="00BE516F"/>
    <w:rsid w:val="00BE755F"/>
    <w:rsid w:val="00BF1569"/>
    <w:rsid w:val="00BF1876"/>
    <w:rsid w:val="00BF455A"/>
    <w:rsid w:val="00BF608F"/>
    <w:rsid w:val="00BF7834"/>
    <w:rsid w:val="00C03C93"/>
    <w:rsid w:val="00C061DA"/>
    <w:rsid w:val="00C06F87"/>
    <w:rsid w:val="00C11AB7"/>
    <w:rsid w:val="00C11D21"/>
    <w:rsid w:val="00C12A2D"/>
    <w:rsid w:val="00C13FAF"/>
    <w:rsid w:val="00C141B1"/>
    <w:rsid w:val="00C147FF"/>
    <w:rsid w:val="00C14FB4"/>
    <w:rsid w:val="00C15332"/>
    <w:rsid w:val="00C15E2D"/>
    <w:rsid w:val="00C169D3"/>
    <w:rsid w:val="00C20416"/>
    <w:rsid w:val="00C24E99"/>
    <w:rsid w:val="00C24F88"/>
    <w:rsid w:val="00C268D7"/>
    <w:rsid w:val="00C269E3"/>
    <w:rsid w:val="00C26BA9"/>
    <w:rsid w:val="00C30586"/>
    <w:rsid w:val="00C308D6"/>
    <w:rsid w:val="00C316AB"/>
    <w:rsid w:val="00C3177A"/>
    <w:rsid w:val="00C338FD"/>
    <w:rsid w:val="00C343C8"/>
    <w:rsid w:val="00C34B2E"/>
    <w:rsid w:val="00C35452"/>
    <w:rsid w:val="00C40ACD"/>
    <w:rsid w:val="00C42222"/>
    <w:rsid w:val="00C4345C"/>
    <w:rsid w:val="00C43DF8"/>
    <w:rsid w:val="00C45974"/>
    <w:rsid w:val="00C45ECD"/>
    <w:rsid w:val="00C47114"/>
    <w:rsid w:val="00C475E8"/>
    <w:rsid w:val="00C500AE"/>
    <w:rsid w:val="00C50465"/>
    <w:rsid w:val="00C51111"/>
    <w:rsid w:val="00C52038"/>
    <w:rsid w:val="00C52F85"/>
    <w:rsid w:val="00C5753D"/>
    <w:rsid w:val="00C57614"/>
    <w:rsid w:val="00C60954"/>
    <w:rsid w:val="00C61DC1"/>
    <w:rsid w:val="00C62D6E"/>
    <w:rsid w:val="00C65079"/>
    <w:rsid w:val="00C655D9"/>
    <w:rsid w:val="00C658D9"/>
    <w:rsid w:val="00C674AC"/>
    <w:rsid w:val="00C67AA1"/>
    <w:rsid w:val="00C72991"/>
    <w:rsid w:val="00C72BC8"/>
    <w:rsid w:val="00C749B2"/>
    <w:rsid w:val="00C74DE5"/>
    <w:rsid w:val="00C7621D"/>
    <w:rsid w:val="00C80BFC"/>
    <w:rsid w:val="00C80D8D"/>
    <w:rsid w:val="00C81E1C"/>
    <w:rsid w:val="00C8253E"/>
    <w:rsid w:val="00C84995"/>
    <w:rsid w:val="00C85B9A"/>
    <w:rsid w:val="00C875F7"/>
    <w:rsid w:val="00C91151"/>
    <w:rsid w:val="00C91B56"/>
    <w:rsid w:val="00C92185"/>
    <w:rsid w:val="00C9515A"/>
    <w:rsid w:val="00C95F37"/>
    <w:rsid w:val="00C960DE"/>
    <w:rsid w:val="00C96B1C"/>
    <w:rsid w:val="00CA06A2"/>
    <w:rsid w:val="00CA2F75"/>
    <w:rsid w:val="00CA3AA9"/>
    <w:rsid w:val="00CA45C6"/>
    <w:rsid w:val="00CB3A2E"/>
    <w:rsid w:val="00CB4BF8"/>
    <w:rsid w:val="00CB4DF9"/>
    <w:rsid w:val="00CC3153"/>
    <w:rsid w:val="00CC34EA"/>
    <w:rsid w:val="00CC3E9F"/>
    <w:rsid w:val="00CD0D48"/>
    <w:rsid w:val="00CD1EE9"/>
    <w:rsid w:val="00CD3183"/>
    <w:rsid w:val="00CD41DC"/>
    <w:rsid w:val="00CE52AB"/>
    <w:rsid w:val="00CE64E0"/>
    <w:rsid w:val="00CE651C"/>
    <w:rsid w:val="00CF084B"/>
    <w:rsid w:val="00CF0D28"/>
    <w:rsid w:val="00CF21CE"/>
    <w:rsid w:val="00CF2323"/>
    <w:rsid w:val="00CF306B"/>
    <w:rsid w:val="00CF3559"/>
    <w:rsid w:val="00CF4C9C"/>
    <w:rsid w:val="00CF54DC"/>
    <w:rsid w:val="00CF6CC4"/>
    <w:rsid w:val="00CF78BB"/>
    <w:rsid w:val="00D00727"/>
    <w:rsid w:val="00D013B1"/>
    <w:rsid w:val="00D041EB"/>
    <w:rsid w:val="00D05055"/>
    <w:rsid w:val="00D10746"/>
    <w:rsid w:val="00D13C73"/>
    <w:rsid w:val="00D1448B"/>
    <w:rsid w:val="00D15351"/>
    <w:rsid w:val="00D15EB3"/>
    <w:rsid w:val="00D24D6A"/>
    <w:rsid w:val="00D24E99"/>
    <w:rsid w:val="00D31024"/>
    <w:rsid w:val="00D328E6"/>
    <w:rsid w:val="00D32CE1"/>
    <w:rsid w:val="00D33897"/>
    <w:rsid w:val="00D34EFF"/>
    <w:rsid w:val="00D35448"/>
    <w:rsid w:val="00D35E02"/>
    <w:rsid w:val="00D3683B"/>
    <w:rsid w:val="00D40DA5"/>
    <w:rsid w:val="00D415C4"/>
    <w:rsid w:val="00D4503B"/>
    <w:rsid w:val="00D473BB"/>
    <w:rsid w:val="00D479BE"/>
    <w:rsid w:val="00D47D1F"/>
    <w:rsid w:val="00D503DA"/>
    <w:rsid w:val="00D5049A"/>
    <w:rsid w:val="00D5066A"/>
    <w:rsid w:val="00D52635"/>
    <w:rsid w:val="00D52C73"/>
    <w:rsid w:val="00D5363F"/>
    <w:rsid w:val="00D538D5"/>
    <w:rsid w:val="00D53EAA"/>
    <w:rsid w:val="00D53F3B"/>
    <w:rsid w:val="00D55AEC"/>
    <w:rsid w:val="00D56438"/>
    <w:rsid w:val="00D56DC3"/>
    <w:rsid w:val="00D57DE2"/>
    <w:rsid w:val="00D61253"/>
    <w:rsid w:val="00D61A09"/>
    <w:rsid w:val="00D61DBB"/>
    <w:rsid w:val="00D61DEA"/>
    <w:rsid w:val="00D62DB9"/>
    <w:rsid w:val="00D65B29"/>
    <w:rsid w:val="00D65D56"/>
    <w:rsid w:val="00D672AF"/>
    <w:rsid w:val="00D67E0E"/>
    <w:rsid w:val="00D71707"/>
    <w:rsid w:val="00D728A7"/>
    <w:rsid w:val="00D75956"/>
    <w:rsid w:val="00D75A45"/>
    <w:rsid w:val="00D77746"/>
    <w:rsid w:val="00D803B7"/>
    <w:rsid w:val="00D81C87"/>
    <w:rsid w:val="00D85012"/>
    <w:rsid w:val="00D8601E"/>
    <w:rsid w:val="00D86859"/>
    <w:rsid w:val="00D87B59"/>
    <w:rsid w:val="00D9245B"/>
    <w:rsid w:val="00D932D8"/>
    <w:rsid w:val="00D943FF"/>
    <w:rsid w:val="00D947AF"/>
    <w:rsid w:val="00D95384"/>
    <w:rsid w:val="00D976CD"/>
    <w:rsid w:val="00DA05F2"/>
    <w:rsid w:val="00DA0A9C"/>
    <w:rsid w:val="00DA11FF"/>
    <w:rsid w:val="00DA2220"/>
    <w:rsid w:val="00DA341C"/>
    <w:rsid w:val="00DA6B55"/>
    <w:rsid w:val="00DB014B"/>
    <w:rsid w:val="00DB0C0D"/>
    <w:rsid w:val="00DB0DCD"/>
    <w:rsid w:val="00DB3CB0"/>
    <w:rsid w:val="00DB7018"/>
    <w:rsid w:val="00DB7031"/>
    <w:rsid w:val="00DC0E94"/>
    <w:rsid w:val="00DC1908"/>
    <w:rsid w:val="00DC21EB"/>
    <w:rsid w:val="00DC2B3F"/>
    <w:rsid w:val="00DC329B"/>
    <w:rsid w:val="00DC69DA"/>
    <w:rsid w:val="00DD1301"/>
    <w:rsid w:val="00DD1779"/>
    <w:rsid w:val="00DD3B7E"/>
    <w:rsid w:val="00DD46FB"/>
    <w:rsid w:val="00DD585B"/>
    <w:rsid w:val="00DD5FFB"/>
    <w:rsid w:val="00DE0316"/>
    <w:rsid w:val="00DE0E52"/>
    <w:rsid w:val="00DE1311"/>
    <w:rsid w:val="00DE16D9"/>
    <w:rsid w:val="00DE1D52"/>
    <w:rsid w:val="00DE48A5"/>
    <w:rsid w:val="00DE518C"/>
    <w:rsid w:val="00DE54C8"/>
    <w:rsid w:val="00DE562F"/>
    <w:rsid w:val="00DE56B6"/>
    <w:rsid w:val="00DE7913"/>
    <w:rsid w:val="00DF098E"/>
    <w:rsid w:val="00DF3474"/>
    <w:rsid w:val="00DF3866"/>
    <w:rsid w:val="00DF5DA1"/>
    <w:rsid w:val="00DF7C64"/>
    <w:rsid w:val="00E0031A"/>
    <w:rsid w:val="00E02EA6"/>
    <w:rsid w:val="00E02F55"/>
    <w:rsid w:val="00E04443"/>
    <w:rsid w:val="00E04C38"/>
    <w:rsid w:val="00E0728C"/>
    <w:rsid w:val="00E07C1D"/>
    <w:rsid w:val="00E10DDE"/>
    <w:rsid w:val="00E125B5"/>
    <w:rsid w:val="00E12AFF"/>
    <w:rsid w:val="00E130B5"/>
    <w:rsid w:val="00E1515F"/>
    <w:rsid w:val="00E16E61"/>
    <w:rsid w:val="00E23B4F"/>
    <w:rsid w:val="00E23E9B"/>
    <w:rsid w:val="00E240AB"/>
    <w:rsid w:val="00E24441"/>
    <w:rsid w:val="00E266C4"/>
    <w:rsid w:val="00E273D1"/>
    <w:rsid w:val="00E309E2"/>
    <w:rsid w:val="00E30D5D"/>
    <w:rsid w:val="00E319C4"/>
    <w:rsid w:val="00E319C5"/>
    <w:rsid w:val="00E33550"/>
    <w:rsid w:val="00E36AD3"/>
    <w:rsid w:val="00E42E11"/>
    <w:rsid w:val="00E43946"/>
    <w:rsid w:val="00E4479C"/>
    <w:rsid w:val="00E4509E"/>
    <w:rsid w:val="00E457ED"/>
    <w:rsid w:val="00E51C7C"/>
    <w:rsid w:val="00E51CDC"/>
    <w:rsid w:val="00E52386"/>
    <w:rsid w:val="00E57299"/>
    <w:rsid w:val="00E5753D"/>
    <w:rsid w:val="00E607F4"/>
    <w:rsid w:val="00E62A52"/>
    <w:rsid w:val="00E630A8"/>
    <w:rsid w:val="00E662D0"/>
    <w:rsid w:val="00E71960"/>
    <w:rsid w:val="00E71EB1"/>
    <w:rsid w:val="00E71FA3"/>
    <w:rsid w:val="00E74A5E"/>
    <w:rsid w:val="00E826EF"/>
    <w:rsid w:val="00E863FD"/>
    <w:rsid w:val="00E86525"/>
    <w:rsid w:val="00E870EC"/>
    <w:rsid w:val="00E87143"/>
    <w:rsid w:val="00E90288"/>
    <w:rsid w:val="00E92CC0"/>
    <w:rsid w:val="00E92F82"/>
    <w:rsid w:val="00E931EB"/>
    <w:rsid w:val="00E942A5"/>
    <w:rsid w:val="00E94C17"/>
    <w:rsid w:val="00E95BB8"/>
    <w:rsid w:val="00E96FB2"/>
    <w:rsid w:val="00EA066A"/>
    <w:rsid w:val="00EA3ACA"/>
    <w:rsid w:val="00EA3BC3"/>
    <w:rsid w:val="00EA568A"/>
    <w:rsid w:val="00EB0F08"/>
    <w:rsid w:val="00EB12E4"/>
    <w:rsid w:val="00EB2F17"/>
    <w:rsid w:val="00EB4201"/>
    <w:rsid w:val="00EB52A0"/>
    <w:rsid w:val="00EB53C7"/>
    <w:rsid w:val="00EB609A"/>
    <w:rsid w:val="00EB683A"/>
    <w:rsid w:val="00EC0956"/>
    <w:rsid w:val="00EC128E"/>
    <w:rsid w:val="00EC188E"/>
    <w:rsid w:val="00EC5CD7"/>
    <w:rsid w:val="00ED1EE6"/>
    <w:rsid w:val="00ED57F3"/>
    <w:rsid w:val="00ED7A34"/>
    <w:rsid w:val="00EE1A43"/>
    <w:rsid w:val="00EE1A7F"/>
    <w:rsid w:val="00EE34BA"/>
    <w:rsid w:val="00EE47A5"/>
    <w:rsid w:val="00EE4D98"/>
    <w:rsid w:val="00EF0724"/>
    <w:rsid w:val="00EF2534"/>
    <w:rsid w:val="00EF308D"/>
    <w:rsid w:val="00EF5700"/>
    <w:rsid w:val="00EF6B5D"/>
    <w:rsid w:val="00EF76AD"/>
    <w:rsid w:val="00F00038"/>
    <w:rsid w:val="00F00051"/>
    <w:rsid w:val="00F00B90"/>
    <w:rsid w:val="00F04E09"/>
    <w:rsid w:val="00F061E5"/>
    <w:rsid w:val="00F11226"/>
    <w:rsid w:val="00F11CAF"/>
    <w:rsid w:val="00F14BA1"/>
    <w:rsid w:val="00F1646F"/>
    <w:rsid w:val="00F16526"/>
    <w:rsid w:val="00F16FBE"/>
    <w:rsid w:val="00F17D73"/>
    <w:rsid w:val="00F21993"/>
    <w:rsid w:val="00F23454"/>
    <w:rsid w:val="00F245F5"/>
    <w:rsid w:val="00F2514E"/>
    <w:rsid w:val="00F25D7B"/>
    <w:rsid w:val="00F27624"/>
    <w:rsid w:val="00F27CE8"/>
    <w:rsid w:val="00F30241"/>
    <w:rsid w:val="00F30CE5"/>
    <w:rsid w:val="00F32784"/>
    <w:rsid w:val="00F335D8"/>
    <w:rsid w:val="00F34727"/>
    <w:rsid w:val="00F352AC"/>
    <w:rsid w:val="00F354DC"/>
    <w:rsid w:val="00F37658"/>
    <w:rsid w:val="00F42BD0"/>
    <w:rsid w:val="00F435DB"/>
    <w:rsid w:val="00F442AE"/>
    <w:rsid w:val="00F4491C"/>
    <w:rsid w:val="00F462E0"/>
    <w:rsid w:val="00F46C5F"/>
    <w:rsid w:val="00F46D59"/>
    <w:rsid w:val="00F504B0"/>
    <w:rsid w:val="00F5129E"/>
    <w:rsid w:val="00F514A7"/>
    <w:rsid w:val="00F53507"/>
    <w:rsid w:val="00F541E7"/>
    <w:rsid w:val="00F56B90"/>
    <w:rsid w:val="00F5716E"/>
    <w:rsid w:val="00F6014D"/>
    <w:rsid w:val="00F60A21"/>
    <w:rsid w:val="00F62308"/>
    <w:rsid w:val="00F63093"/>
    <w:rsid w:val="00F63AB8"/>
    <w:rsid w:val="00F63B1B"/>
    <w:rsid w:val="00F65030"/>
    <w:rsid w:val="00F654B2"/>
    <w:rsid w:val="00F66012"/>
    <w:rsid w:val="00F6633F"/>
    <w:rsid w:val="00F664BC"/>
    <w:rsid w:val="00F710ED"/>
    <w:rsid w:val="00F71589"/>
    <w:rsid w:val="00F71682"/>
    <w:rsid w:val="00F719F7"/>
    <w:rsid w:val="00F7230D"/>
    <w:rsid w:val="00F72BAD"/>
    <w:rsid w:val="00F75166"/>
    <w:rsid w:val="00F76FA0"/>
    <w:rsid w:val="00F77059"/>
    <w:rsid w:val="00F80324"/>
    <w:rsid w:val="00F80FE2"/>
    <w:rsid w:val="00F830D3"/>
    <w:rsid w:val="00F83B9F"/>
    <w:rsid w:val="00F84901"/>
    <w:rsid w:val="00F84EF4"/>
    <w:rsid w:val="00F84F65"/>
    <w:rsid w:val="00F85997"/>
    <w:rsid w:val="00F87EB7"/>
    <w:rsid w:val="00F91EF6"/>
    <w:rsid w:val="00F92A47"/>
    <w:rsid w:val="00F943B2"/>
    <w:rsid w:val="00F945B6"/>
    <w:rsid w:val="00F9727E"/>
    <w:rsid w:val="00F97D33"/>
    <w:rsid w:val="00FA07D7"/>
    <w:rsid w:val="00FA0AAF"/>
    <w:rsid w:val="00FA201D"/>
    <w:rsid w:val="00FA3774"/>
    <w:rsid w:val="00FA46CA"/>
    <w:rsid w:val="00FA47A6"/>
    <w:rsid w:val="00FA546C"/>
    <w:rsid w:val="00FA700D"/>
    <w:rsid w:val="00FA742D"/>
    <w:rsid w:val="00FA7D39"/>
    <w:rsid w:val="00FB02EE"/>
    <w:rsid w:val="00FB080C"/>
    <w:rsid w:val="00FB1B2D"/>
    <w:rsid w:val="00FB3295"/>
    <w:rsid w:val="00FB4546"/>
    <w:rsid w:val="00FB5A0E"/>
    <w:rsid w:val="00FB5A34"/>
    <w:rsid w:val="00FB7373"/>
    <w:rsid w:val="00FC1CBD"/>
    <w:rsid w:val="00FC274B"/>
    <w:rsid w:val="00FC2C12"/>
    <w:rsid w:val="00FC3028"/>
    <w:rsid w:val="00FC32CD"/>
    <w:rsid w:val="00FC57EC"/>
    <w:rsid w:val="00FC6007"/>
    <w:rsid w:val="00FC6382"/>
    <w:rsid w:val="00FC76A9"/>
    <w:rsid w:val="00FC7DB0"/>
    <w:rsid w:val="00FD2993"/>
    <w:rsid w:val="00FE353D"/>
    <w:rsid w:val="00FE5973"/>
    <w:rsid w:val="00FF0D75"/>
    <w:rsid w:val="00FF3910"/>
    <w:rsid w:val="00FF3E80"/>
    <w:rsid w:val="00FF7AC7"/>
    <w:rsid w:val="04B65E84"/>
    <w:rsid w:val="0FFC175F"/>
    <w:rsid w:val="187419A7"/>
    <w:rsid w:val="24E5AC2A"/>
    <w:rsid w:val="2FAA1618"/>
    <w:rsid w:val="314FA9C5"/>
    <w:rsid w:val="35443532"/>
    <w:rsid w:val="537BBA8E"/>
    <w:rsid w:val="59EE8F2F"/>
    <w:rsid w:val="6063672C"/>
    <w:rsid w:val="611B9790"/>
    <w:rsid w:val="63FCCDD8"/>
    <w:rsid w:val="6552BB95"/>
    <w:rsid w:val="66E45EB8"/>
    <w:rsid w:val="6E6C9AD0"/>
    <w:rsid w:val="78F2F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593BB6"/>
  <w15:chartTrackingRefBased/>
  <w15:docId w15:val="{846A4AC4-DB8A-4564-A4D9-926E0F0F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800"/>
    <w:pPr>
      <w:spacing w:after="160" w:line="259" w:lineRule="auto"/>
    </w:pPr>
    <w:rPr>
      <w:rFonts w:ascii="Sabon" w:hAnsi="Sabon"/>
      <w:sz w:val="1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7E06"/>
    <w:pPr>
      <w:keepNext/>
      <w:keepLines/>
      <w:spacing w:before="240" w:after="0"/>
      <w:outlineLvl w:val="0"/>
    </w:pPr>
    <w:rPr>
      <w:rFonts w:ascii="Open Sans" w:eastAsia="MS Gothic" w:hAnsi="Open Sans"/>
      <w:color w:val="2E74B5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A1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638"/>
  </w:style>
  <w:style w:type="paragraph" w:styleId="Footer">
    <w:name w:val="footer"/>
    <w:basedOn w:val="Normal"/>
    <w:link w:val="FooterChar"/>
    <w:uiPriority w:val="99"/>
    <w:unhideWhenUsed/>
    <w:rsid w:val="007A1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638"/>
  </w:style>
  <w:style w:type="character" w:styleId="Hyperlink">
    <w:name w:val="Hyperlink"/>
    <w:uiPriority w:val="99"/>
    <w:unhideWhenUsed/>
    <w:rsid w:val="007A1638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rsid w:val="00977E06"/>
    <w:rPr>
      <w:rFonts w:ascii="Open Sans" w:eastAsia="MS Gothic" w:hAnsi="Open Sans" w:cs="Times New Roman"/>
      <w:color w:val="2E74B5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A0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B5A0E"/>
    <w:rPr>
      <w:rFonts w:ascii="Segoe UI" w:hAnsi="Segoe UI" w:cs="Segoe UI"/>
      <w:sz w:val="18"/>
      <w:szCs w:val="18"/>
    </w:rPr>
  </w:style>
  <w:style w:type="character" w:customStyle="1" w:styleId="Omtale1">
    <w:name w:val="Omtale1"/>
    <w:uiPriority w:val="99"/>
    <w:semiHidden/>
    <w:unhideWhenUsed/>
    <w:rsid w:val="003B5C81"/>
    <w:rPr>
      <w:color w:val="2B579A"/>
      <w:shd w:val="clear" w:color="auto" w:fill="E6E6E6"/>
    </w:rPr>
  </w:style>
  <w:style w:type="paragraph" w:customStyle="1" w:styleId="Default">
    <w:name w:val="Default"/>
    <w:rsid w:val="008149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061D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6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011BE"/>
    <w:rPr>
      <w:rFonts w:ascii="Times New Roman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D64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E1D6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skl.no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post@skl.no" TargetMode="External"/><Relationship Id="rId4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7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ellwig\AppData\Local\Temp\notes256C9A\~1610667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ACA754BC94CF4AAEEF4BE52D6B8927" ma:contentTypeVersion="14" ma:contentTypeDescription="Opprett et nytt dokument." ma:contentTypeScope="" ma:versionID="ec84c0aa5147b4be70b32fcd124ca5e1">
  <xsd:schema xmlns:xsd="http://www.w3.org/2001/XMLSchema" xmlns:xs="http://www.w3.org/2001/XMLSchema" xmlns:p="http://schemas.microsoft.com/office/2006/metadata/properties" xmlns:ns2="cf2addac-4b25-4f62-bb98-02c3264b9bf5" xmlns:ns3="8738deff-1cb5-42b5-adc6-11d62b6873a5" targetNamespace="http://schemas.microsoft.com/office/2006/metadata/properties" ma:root="true" ma:fieldsID="fef5b19603fe3393419df1ea5ac7c932" ns2:_="" ns3:_="">
    <xsd:import namespace="cf2addac-4b25-4f62-bb98-02c3264b9bf5"/>
    <xsd:import namespace="8738deff-1cb5-42b5-adc6-11d62b687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addac-4b25-4f62-bb98-02c3264b9b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c99d81f8-1b29-4a5e-99d1-17e8702c06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8deff-1cb5-42b5-adc6-11d62b687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7d98e1e-890f-439d-aa52-2cb46908ce72}" ma:internalName="TaxCatchAll" ma:showField="CatchAllData" ma:web="8738deff-1cb5-42b5-adc6-11d62b687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38deff-1cb5-42b5-adc6-11d62b6873a5" xsi:nil="true"/>
    <lcf76f155ced4ddcb4097134ff3c332f xmlns="cf2addac-4b25-4f62-bb98-02c3264b9bf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86B369-7CF4-4907-99B6-401508569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2addac-4b25-4f62-bb98-02c3264b9bf5"/>
    <ds:schemaRef ds:uri="8738deff-1cb5-42b5-adc6-11d62b687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BDE5A8-A94F-4F28-A7EA-50ED035D759A}">
  <ds:schemaRefs>
    <ds:schemaRef ds:uri="cf2addac-4b25-4f62-bb98-02c3264b9bf5"/>
    <ds:schemaRef ds:uri="http://schemas.microsoft.com/office/2006/documentManagement/types"/>
    <ds:schemaRef ds:uri="http://purl.org/dc/elements/1.1/"/>
    <ds:schemaRef ds:uri="8738deff-1cb5-42b5-adc6-11d62b6873a5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58A6AC6-B722-47F2-9196-D3DF8FF14F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8CC1CF-9341-49D3-A037-CA2C48E62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~1610667.dotx</Template>
  <TotalTime>0</TotalTime>
  <Pages>1</Pages>
  <Words>319</Words>
  <Characters>1819</Characters>
  <Application>Microsoft Office Word</Application>
  <DocSecurity>4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Hellwig</dc:creator>
  <cp:keywords/>
  <cp:lastModifiedBy>Krogstad, Linda Irene</cp:lastModifiedBy>
  <cp:revision>5</cp:revision>
  <cp:lastPrinted>2021-12-17T06:20:00Z</cp:lastPrinted>
  <dcterms:created xsi:type="dcterms:W3CDTF">2025-02-03T13:40:00Z</dcterms:created>
  <dcterms:modified xsi:type="dcterms:W3CDTF">2025-02-03T13:53:00Z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0x0101000BACA754BC94CF4AAEEF4BE52D6B8927</vt:lpwstr>
  </property>
  <property fmtid="{D5CDD505-2E9C-101B-9397-08002B2CF9AE}" pid="3" name="MSIP_Label_ee54ae49-612c-4ef8-bfdc-c81c28eb8280_Enabled">
    <vt:lpwstr>true</vt:lpwstr>
  </property>
  <property fmtid="{D5CDD505-2E9C-101B-9397-08002B2CF9AE}" pid="4" name="MSIP_Label_ee54ae49-612c-4ef8-bfdc-c81c28eb8280_SetDate">
    <vt:lpwstr>2024-12-17T12:01:37Z</vt:lpwstr>
  </property>
  <property fmtid="{D5CDD505-2E9C-101B-9397-08002B2CF9AE}" pid="5" name="MSIP_Label_ee54ae49-612c-4ef8-bfdc-c81c28eb8280_Method">
    <vt:lpwstr>Privileged</vt:lpwstr>
  </property>
  <property fmtid="{D5CDD505-2E9C-101B-9397-08002B2CF9AE}" pid="6" name="MSIP_Label_ee54ae49-612c-4ef8-bfdc-c81c28eb8280_Name">
    <vt:lpwstr>Etatsfortrolig</vt:lpwstr>
  </property>
  <property fmtid="{D5CDD505-2E9C-101B-9397-08002B2CF9AE}" pid="7" name="MSIP_Label_ee54ae49-612c-4ef8-bfdc-c81c28eb8280_SiteId">
    <vt:lpwstr>c9b0d3b5-c035-4c08-8136-760ae8c28600</vt:lpwstr>
  </property>
  <property fmtid="{D5CDD505-2E9C-101B-9397-08002B2CF9AE}" pid="8" name="MSIP_Label_ee54ae49-612c-4ef8-bfdc-c81c28eb8280_ActionId">
    <vt:lpwstr>94a54908-59f2-458f-b031-02a38471daa0</vt:lpwstr>
  </property>
  <property fmtid="{D5CDD505-2E9C-101B-9397-08002B2CF9AE}" pid="9" name="MSIP_Label_ee54ae49-612c-4ef8-bfdc-c81c28eb8280_ContentBits">
    <vt:lpwstr>0</vt:lpwstr>
  </property>
  <property fmtid="{D5CDD505-2E9C-101B-9397-08002B2CF9AE}" pid="10" name="MediaServiceImageTags">
    <vt:lpwstr/>
  </property>
</Properties>
</file>